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7011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246"/>
        <w:gridCol w:w="8505"/>
        <w:gridCol w:w="3260"/>
      </w:tblGrid>
      <w:tr w:rsidR="007B0421" w:rsidRPr="00185D4A" w:rsidTr="00865532">
        <w:tc>
          <w:tcPr>
            <w:tcW w:w="5246" w:type="dxa"/>
          </w:tcPr>
          <w:p w:rsidR="007B0421" w:rsidRPr="00CB2D4C" w:rsidRDefault="007B0421" w:rsidP="008D7985">
            <w:pPr>
              <w:pStyle w:val="Pues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CB2D4C">
              <w:rPr>
                <w:rFonts w:ascii="Tahoma" w:hAnsi="Tahoma" w:cs="Tahoma"/>
                <w:bCs/>
                <w:sz w:val="24"/>
                <w:szCs w:val="24"/>
                <w:u w:val="none"/>
              </w:rPr>
              <w:t>ASIGNATURA:</w:t>
            </w:r>
            <w:r w:rsidR="00545377" w:rsidRPr="00CB2D4C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</w:t>
            </w:r>
            <w:r w:rsidR="008D7985">
              <w:rPr>
                <w:rFonts w:ascii="Tahoma" w:hAnsi="Tahoma" w:cs="Tahoma"/>
                <w:bCs/>
                <w:sz w:val="24"/>
                <w:szCs w:val="24"/>
                <w:u w:val="none"/>
              </w:rPr>
              <w:t>CIENCIAS NATURALES</w:t>
            </w:r>
          </w:p>
        </w:tc>
        <w:tc>
          <w:tcPr>
            <w:tcW w:w="8505" w:type="dxa"/>
          </w:tcPr>
          <w:p w:rsidR="007B0421" w:rsidRPr="00CB2D4C" w:rsidRDefault="007B0421" w:rsidP="00961E12">
            <w:pPr>
              <w:pStyle w:val="Puesto"/>
              <w:jc w:val="both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CB2D4C">
              <w:rPr>
                <w:rFonts w:ascii="Tahoma" w:hAnsi="Tahoma" w:cs="Tahoma"/>
                <w:bCs/>
                <w:sz w:val="24"/>
                <w:szCs w:val="24"/>
                <w:u w:val="none"/>
              </w:rPr>
              <w:t>PROFESOR (A):</w:t>
            </w:r>
            <w:r w:rsidR="00545377" w:rsidRPr="00CB2D4C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</w:t>
            </w:r>
            <w:r w:rsidR="008D7985">
              <w:rPr>
                <w:rFonts w:ascii="Tahoma" w:hAnsi="Tahoma" w:cs="Tahoma"/>
                <w:bCs/>
                <w:sz w:val="24"/>
                <w:szCs w:val="24"/>
                <w:u w:val="none"/>
              </w:rPr>
              <w:t>CRISTINA USUGA MARTINEZ</w:t>
            </w:r>
          </w:p>
        </w:tc>
        <w:tc>
          <w:tcPr>
            <w:tcW w:w="3260" w:type="dxa"/>
          </w:tcPr>
          <w:p w:rsidR="007B0421" w:rsidRPr="00CB2D4C" w:rsidRDefault="007B0421" w:rsidP="00CB2D4C">
            <w:pPr>
              <w:pStyle w:val="Pues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CB2D4C">
              <w:rPr>
                <w:rFonts w:ascii="Tahoma" w:hAnsi="Tahoma" w:cs="Tahoma"/>
                <w:bCs/>
                <w:sz w:val="24"/>
                <w:szCs w:val="24"/>
                <w:u w:val="none"/>
              </w:rPr>
              <w:t>GRADO:</w:t>
            </w:r>
            <w:r w:rsidR="00545377" w:rsidRPr="00CB2D4C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</w:t>
            </w:r>
            <w:r w:rsidR="00E94405">
              <w:rPr>
                <w:rFonts w:ascii="Tahoma" w:hAnsi="Tahoma" w:cs="Tahoma"/>
                <w:bCs/>
                <w:sz w:val="24"/>
                <w:szCs w:val="24"/>
                <w:u w:val="none"/>
              </w:rPr>
              <w:t>2</w:t>
            </w:r>
            <w:r w:rsidR="00CB2D4C" w:rsidRPr="00CB2D4C">
              <w:rPr>
                <w:rFonts w:ascii="Tahoma" w:hAnsi="Tahoma" w:cs="Tahoma"/>
                <w:bCs/>
                <w:sz w:val="24"/>
                <w:szCs w:val="24"/>
                <w:u w:val="none"/>
              </w:rPr>
              <w:t>°</w:t>
            </w:r>
          </w:p>
        </w:tc>
      </w:tr>
      <w:tr w:rsidR="007B0421" w:rsidRPr="00185D4A" w:rsidTr="00865532"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421" w:rsidRPr="00CB2D4C" w:rsidRDefault="007B0421" w:rsidP="007B0421">
            <w:pPr>
              <w:pStyle w:val="Pues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CB2D4C">
              <w:rPr>
                <w:rFonts w:ascii="Tahoma" w:hAnsi="Tahoma" w:cs="Tahoma"/>
                <w:bCs/>
                <w:sz w:val="24"/>
                <w:szCs w:val="24"/>
                <w:u w:val="none"/>
              </w:rPr>
              <w:t>PERIODO:</w:t>
            </w:r>
            <w:r w:rsidR="00814C73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4°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421" w:rsidRPr="00CB2D4C" w:rsidRDefault="007B0421" w:rsidP="00BD1561">
            <w:pPr>
              <w:pStyle w:val="Pues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CB2D4C">
              <w:rPr>
                <w:rFonts w:ascii="Tahoma" w:hAnsi="Tahoma" w:cs="Tahoma"/>
                <w:bCs/>
                <w:sz w:val="24"/>
                <w:szCs w:val="24"/>
                <w:u w:val="none"/>
              </w:rPr>
              <w:t>FECHA</w:t>
            </w:r>
            <w:r w:rsidR="00E94405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: </w:t>
            </w:r>
            <w:r w:rsidR="00B27C4A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 </w:t>
            </w:r>
            <w:r w:rsidR="00667340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15 </w:t>
            </w:r>
            <w:r w:rsidR="00390BDD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SEPTIEMBRE </w:t>
            </w:r>
            <w:r w:rsidR="0079012D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</w:t>
            </w:r>
            <w:r w:rsidR="0030575B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- </w:t>
            </w:r>
            <w:r w:rsidR="00AA0D41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 </w:t>
            </w:r>
            <w:r w:rsidR="0079012D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NOVIEMBRE</w:t>
            </w:r>
            <w:r w:rsidR="00B27C4A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 202</w:t>
            </w:r>
            <w:r w:rsidR="00AA0D41">
              <w:rPr>
                <w:rFonts w:ascii="Tahoma" w:hAnsi="Tahoma" w:cs="Tahoma"/>
                <w:bCs/>
                <w:sz w:val="24"/>
                <w:szCs w:val="24"/>
                <w:u w:val="none"/>
              </w:rPr>
              <w:t>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421" w:rsidRPr="00CB2D4C" w:rsidRDefault="007B0421" w:rsidP="007B0421">
            <w:pPr>
              <w:pStyle w:val="Pues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BD1561">
              <w:rPr>
                <w:rFonts w:ascii="Tahoma" w:hAnsi="Tahoma" w:cs="Tahoma"/>
                <w:bCs/>
                <w:sz w:val="24"/>
                <w:szCs w:val="24"/>
                <w:u w:val="none"/>
              </w:rPr>
              <w:t>NÙMERO DE HORAS:</w:t>
            </w:r>
            <w:r w:rsidR="00545377" w:rsidRPr="00CB2D4C">
              <w:rPr>
                <w:rFonts w:ascii="Tahoma" w:hAnsi="Tahoma" w:cs="Tahoma"/>
                <w:bCs/>
                <w:color w:val="F79646"/>
                <w:sz w:val="24"/>
                <w:szCs w:val="24"/>
                <w:u w:val="none"/>
              </w:rPr>
              <w:t xml:space="preserve"> </w:t>
            </w:r>
            <w:r w:rsidR="00E94405">
              <w:rPr>
                <w:rFonts w:ascii="Tahoma" w:hAnsi="Tahoma" w:cs="Tahoma"/>
                <w:bCs/>
                <w:color w:val="000000"/>
                <w:sz w:val="24"/>
                <w:szCs w:val="24"/>
                <w:u w:val="none"/>
              </w:rPr>
              <w:t>2</w:t>
            </w:r>
            <w:r w:rsidR="00AA0D41">
              <w:rPr>
                <w:rFonts w:ascii="Tahoma" w:hAnsi="Tahoma" w:cs="Tahoma"/>
                <w:bCs/>
                <w:color w:val="000000"/>
                <w:sz w:val="24"/>
                <w:szCs w:val="24"/>
                <w:u w:val="none"/>
              </w:rPr>
              <w:t>4</w:t>
            </w:r>
          </w:p>
        </w:tc>
      </w:tr>
    </w:tbl>
    <w:p w:rsidR="007B0421" w:rsidRPr="00CB2D4C" w:rsidRDefault="007B0421" w:rsidP="00AB091C">
      <w:pPr>
        <w:pStyle w:val="Puesto"/>
        <w:spacing w:line="276" w:lineRule="auto"/>
        <w:jc w:val="left"/>
        <w:rPr>
          <w:rFonts w:ascii="Tahoma" w:hAnsi="Tahoma"/>
          <w:sz w:val="24"/>
          <w:szCs w:val="24"/>
          <w:u w:val="none"/>
        </w:rPr>
      </w:pPr>
    </w:p>
    <w:tbl>
      <w:tblPr>
        <w:tblpPr w:leftFromText="180" w:rightFromText="180" w:vertAnchor="text" w:tblpX="-214" w:tblpY="1"/>
        <w:tblOverlap w:val="never"/>
        <w:tblW w:w="170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88"/>
        <w:gridCol w:w="2977"/>
        <w:gridCol w:w="6945"/>
        <w:gridCol w:w="2341"/>
        <w:gridCol w:w="3260"/>
      </w:tblGrid>
      <w:tr w:rsidR="00E85A0A" w:rsidRPr="0008075D" w:rsidTr="000E68E6">
        <w:tc>
          <w:tcPr>
            <w:tcW w:w="1488" w:type="dxa"/>
          </w:tcPr>
          <w:p w:rsidR="00E85A0A" w:rsidRPr="00CB2D4C" w:rsidRDefault="0008075D" w:rsidP="001760BF">
            <w:pPr>
              <w:pStyle w:val="Puesto"/>
              <w:rPr>
                <w:rFonts w:ascii="Tahoma" w:hAnsi="Tahoma"/>
                <w:bCs/>
                <w:sz w:val="24"/>
                <w:szCs w:val="24"/>
                <w:u w:val="none"/>
              </w:rPr>
            </w:pPr>
            <w:r w:rsidRPr="00CB2D4C">
              <w:rPr>
                <w:rFonts w:ascii="Tahoma" w:hAnsi="Tahoma"/>
                <w:bCs/>
                <w:sz w:val="24"/>
                <w:szCs w:val="24"/>
                <w:u w:val="none"/>
              </w:rPr>
              <w:t>CLASE 50’</w:t>
            </w:r>
          </w:p>
        </w:tc>
        <w:tc>
          <w:tcPr>
            <w:tcW w:w="2977" w:type="dxa"/>
          </w:tcPr>
          <w:p w:rsidR="00E85A0A" w:rsidRPr="00E63E6F" w:rsidRDefault="00814C73" w:rsidP="001760BF">
            <w:pPr>
              <w:pStyle w:val="Puesto"/>
              <w:jc w:val="left"/>
              <w:rPr>
                <w:rFonts w:ascii="Tahoma" w:hAnsi="Tahoma"/>
                <w:bCs/>
                <w:sz w:val="22"/>
                <w:szCs w:val="22"/>
                <w:u w:val="none"/>
              </w:rPr>
            </w:pPr>
            <w:r>
              <w:rPr>
                <w:rFonts w:ascii="Tahoma" w:hAnsi="Tahoma"/>
                <w:bCs/>
                <w:sz w:val="22"/>
                <w:szCs w:val="22"/>
                <w:u w:val="none"/>
              </w:rPr>
              <w:t xml:space="preserve">APRENDIZAJES Y REFERENTES </w:t>
            </w:r>
            <w:r w:rsidR="00E63E6F" w:rsidRPr="00E63E6F">
              <w:rPr>
                <w:rFonts w:ascii="Tahoma" w:hAnsi="Tahoma"/>
                <w:bCs/>
                <w:sz w:val="22"/>
                <w:szCs w:val="22"/>
                <w:u w:val="none"/>
              </w:rPr>
              <w:t>CONCEPTUALES</w:t>
            </w:r>
          </w:p>
        </w:tc>
        <w:tc>
          <w:tcPr>
            <w:tcW w:w="6945" w:type="dxa"/>
          </w:tcPr>
          <w:p w:rsidR="00E85A0A" w:rsidRPr="00CB2D4C" w:rsidRDefault="0008075D" w:rsidP="001760BF">
            <w:pPr>
              <w:pStyle w:val="Puesto"/>
              <w:rPr>
                <w:rFonts w:ascii="Tahoma" w:hAnsi="Tahoma"/>
                <w:bCs/>
                <w:sz w:val="24"/>
                <w:szCs w:val="24"/>
                <w:u w:val="none"/>
              </w:rPr>
            </w:pPr>
            <w:r w:rsidRPr="00CB2D4C">
              <w:rPr>
                <w:rFonts w:ascii="Tahoma" w:hAnsi="Tahoma"/>
                <w:bCs/>
                <w:sz w:val="24"/>
                <w:szCs w:val="24"/>
                <w:u w:val="none"/>
              </w:rPr>
              <w:t xml:space="preserve">ESTRATEGIAS </w:t>
            </w:r>
            <w:r w:rsidR="001E4F49" w:rsidRPr="00CB2D4C">
              <w:rPr>
                <w:rFonts w:ascii="Tahoma" w:hAnsi="Tahoma"/>
                <w:bCs/>
                <w:sz w:val="24"/>
                <w:szCs w:val="24"/>
                <w:u w:val="none"/>
              </w:rPr>
              <w:t>DE ENSEÑANZA Y APRENDIZAJE</w:t>
            </w:r>
          </w:p>
          <w:p w:rsidR="00E85A0A" w:rsidRPr="00CB2D4C" w:rsidRDefault="00E85A0A" w:rsidP="001760BF">
            <w:pPr>
              <w:pStyle w:val="Puesto"/>
              <w:ind w:left="496"/>
              <w:jc w:val="left"/>
              <w:rPr>
                <w:rFonts w:ascii="Tahoma" w:hAnsi="Tahoma"/>
                <w:b w:val="0"/>
                <w:bCs/>
                <w:sz w:val="24"/>
                <w:szCs w:val="24"/>
                <w:u w:val="none"/>
              </w:rPr>
            </w:pPr>
          </w:p>
        </w:tc>
        <w:tc>
          <w:tcPr>
            <w:tcW w:w="2341" w:type="dxa"/>
          </w:tcPr>
          <w:p w:rsidR="00E85A0A" w:rsidRPr="00CB2D4C" w:rsidRDefault="0008075D" w:rsidP="001760BF">
            <w:pPr>
              <w:pStyle w:val="Puesto"/>
              <w:rPr>
                <w:rFonts w:ascii="Tahoma" w:hAnsi="Tahoma"/>
                <w:bCs/>
                <w:sz w:val="24"/>
                <w:szCs w:val="24"/>
                <w:u w:val="none"/>
              </w:rPr>
            </w:pPr>
            <w:r w:rsidRPr="00CB2D4C">
              <w:rPr>
                <w:rFonts w:ascii="Tahoma" w:hAnsi="Tahoma"/>
                <w:bCs/>
                <w:sz w:val="24"/>
                <w:szCs w:val="24"/>
                <w:u w:val="none"/>
              </w:rPr>
              <w:t>RECURSOS</w:t>
            </w:r>
          </w:p>
        </w:tc>
        <w:tc>
          <w:tcPr>
            <w:tcW w:w="3260" w:type="dxa"/>
          </w:tcPr>
          <w:p w:rsidR="00E85A0A" w:rsidRPr="00CB2D4C" w:rsidRDefault="00185D4A" w:rsidP="001760BF">
            <w:pPr>
              <w:pStyle w:val="Puesto"/>
              <w:rPr>
                <w:rFonts w:ascii="Tahoma" w:hAnsi="Tahoma"/>
                <w:bCs/>
                <w:sz w:val="24"/>
                <w:szCs w:val="24"/>
                <w:u w:val="none"/>
              </w:rPr>
            </w:pPr>
            <w:r w:rsidRPr="00CB2D4C">
              <w:rPr>
                <w:rStyle w:val="apple-style-span"/>
                <w:rFonts w:ascii="Tahoma" w:hAnsi="Tahoma" w:cs="Calibri"/>
                <w:bCs/>
                <w:color w:val="000000"/>
                <w:sz w:val="24"/>
                <w:szCs w:val="24"/>
                <w:u w:val="none"/>
              </w:rPr>
              <w:t>INSTRUMENTOS DE EVALUACIÓN</w:t>
            </w:r>
          </w:p>
        </w:tc>
      </w:tr>
      <w:tr w:rsidR="00E85A0A" w:rsidRPr="0008075D" w:rsidTr="000E68E6">
        <w:tc>
          <w:tcPr>
            <w:tcW w:w="1488" w:type="dxa"/>
          </w:tcPr>
          <w:p w:rsidR="00E3363C" w:rsidRPr="00A97C29" w:rsidRDefault="00A97C29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97C29">
              <w:rPr>
                <w:rFonts w:ascii="Tahoma" w:hAnsi="Tahoma" w:cs="Tahoma"/>
                <w:bCs/>
                <w:sz w:val="24"/>
                <w:szCs w:val="24"/>
                <w:u w:val="none"/>
              </w:rPr>
              <w:t>1 hora</w:t>
            </w:r>
          </w:p>
          <w:p w:rsidR="00A97C29" w:rsidRPr="00A97C29" w:rsidRDefault="00A97C29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97C29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2°A </w:t>
            </w:r>
          </w:p>
          <w:p w:rsidR="00E3363C" w:rsidRPr="00A97C29" w:rsidRDefault="00A97C29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97C29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2°B </w:t>
            </w:r>
          </w:p>
          <w:p w:rsidR="00AD7CE7" w:rsidRPr="00A97C29" w:rsidRDefault="00AD7CE7" w:rsidP="001760BF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AD7CE7" w:rsidRPr="00E3363C" w:rsidRDefault="00AD7CE7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P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P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P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P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P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P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P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3363C" w:rsidRDefault="00E3363C" w:rsidP="00AA0FEE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814C73" w:rsidRDefault="00814C73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97C29" w:rsidRPr="00A97C29" w:rsidRDefault="00A97C29" w:rsidP="001760BF">
            <w:pPr>
              <w:pStyle w:val="a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97C29">
              <w:rPr>
                <w:rFonts w:ascii="Tahoma" w:hAnsi="Tahoma" w:cs="Tahoma"/>
                <w:bCs/>
                <w:sz w:val="24"/>
                <w:szCs w:val="24"/>
                <w:u w:val="none"/>
              </w:rPr>
              <w:lastRenderedPageBreak/>
              <w:t>1 hora</w:t>
            </w:r>
          </w:p>
          <w:p w:rsidR="00B27C4A" w:rsidRDefault="00A97C29" w:rsidP="001760BF">
            <w:pPr>
              <w:pStyle w:val="a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97C29">
              <w:rPr>
                <w:rFonts w:ascii="Tahoma" w:hAnsi="Tahoma" w:cs="Tahoma"/>
                <w:bCs/>
                <w:sz w:val="24"/>
                <w:szCs w:val="24"/>
                <w:u w:val="none"/>
              </w:rPr>
              <w:t>2°</w:t>
            </w:r>
            <w:r w:rsidR="001760BF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A </w:t>
            </w:r>
          </w:p>
          <w:p w:rsidR="00A97C29" w:rsidRPr="00A97C29" w:rsidRDefault="00A97C29" w:rsidP="001760BF">
            <w:pPr>
              <w:pStyle w:val="a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97C29">
              <w:rPr>
                <w:rFonts w:ascii="Tahoma" w:hAnsi="Tahoma" w:cs="Tahoma"/>
                <w:bCs/>
                <w:sz w:val="24"/>
                <w:szCs w:val="24"/>
                <w:u w:val="none"/>
              </w:rPr>
              <w:t>2°</w:t>
            </w:r>
            <w:r w:rsidR="001760BF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B </w:t>
            </w:r>
          </w:p>
          <w:p w:rsidR="00E3363C" w:rsidRDefault="00E3363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97C29" w:rsidRDefault="00A97C29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97C29" w:rsidRDefault="00A97C29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97C29" w:rsidRDefault="00A97C29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97C29" w:rsidRDefault="00A97C29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Default="001760B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97C29" w:rsidRPr="00A97C29" w:rsidRDefault="00A97C29" w:rsidP="001760BF">
            <w:pPr>
              <w:pStyle w:val="a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97C29">
              <w:rPr>
                <w:rFonts w:ascii="Tahoma" w:hAnsi="Tahoma" w:cs="Tahoma"/>
                <w:bCs/>
                <w:sz w:val="24"/>
                <w:szCs w:val="24"/>
                <w:u w:val="none"/>
              </w:rPr>
              <w:t>1 hora</w:t>
            </w:r>
          </w:p>
          <w:p w:rsidR="00A97C29" w:rsidRPr="00A97C29" w:rsidRDefault="00A97C29" w:rsidP="001760BF">
            <w:pPr>
              <w:pStyle w:val="a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97C29">
              <w:rPr>
                <w:rFonts w:ascii="Tahoma" w:hAnsi="Tahoma" w:cs="Tahoma"/>
                <w:bCs/>
                <w:sz w:val="24"/>
                <w:szCs w:val="24"/>
                <w:u w:val="none"/>
              </w:rPr>
              <w:t>2°</w:t>
            </w:r>
            <w:r w:rsidR="001760BF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A </w:t>
            </w:r>
          </w:p>
          <w:p w:rsidR="00A97C29" w:rsidRPr="00A97C29" w:rsidRDefault="00A97C29" w:rsidP="001760BF">
            <w:pPr>
              <w:pStyle w:val="a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97C29">
              <w:rPr>
                <w:rFonts w:ascii="Tahoma" w:hAnsi="Tahoma" w:cs="Tahoma"/>
                <w:bCs/>
                <w:sz w:val="24"/>
                <w:szCs w:val="24"/>
                <w:u w:val="none"/>
              </w:rPr>
              <w:t>2°</w:t>
            </w:r>
            <w:r w:rsidR="001760BF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B </w:t>
            </w:r>
          </w:p>
          <w:p w:rsidR="00A97C29" w:rsidRDefault="00A97C29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A97C29" w:rsidRDefault="00A97C29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424CAB" w:rsidRPr="005961E7" w:rsidRDefault="00424CA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E3363C" w:rsidRDefault="00E3363C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424CAB" w:rsidRDefault="00424CAB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AA0FEE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1760BF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Pr="00E14FE2" w:rsidRDefault="00E14FE2" w:rsidP="00853F04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 w:rsidRPr="00E14FE2">
              <w:rPr>
                <w:rFonts w:ascii="Tahoma" w:hAnsi="Tahoma" w:cs="Calibri"/>
                <w:bCs/>
                <w:sz w:val="24"/>
                <w:szCs w:val="24"/>
                <w:u w:val="none"/>
              </w:rPr>
              <w:lastRenderedPageBreak/>
              <w:t xml:space="preserve"> hora</w:t>
            </w:r>
          </w:p>
          <w:p w:rsidR="00E14FE2" w:rsidRDefault="00E14FE2" w:rsidP="00D46856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>
              <w:rPr>
                <w:rFonts w:ascii="Tahoma" w:hAnsi="Tahoma" w:cs="Calibri"/>
                <w:bCs/>
                <w:sz w:val="24"/>
                <w:szCs w:val="24"/>
                <w:u w:val="none"/>
              </w:rPr>
              <w:t xml:space="preserve">2°A </w:t>
            </w:r>
          </w:p>
          <w:p w:rsidR="00E14FE2" w:rsidRDefault="00E14FE2" w:rsidP="00D46856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>
              <w:rPr>
                <w:rFonts w:ascii="Tahoma" w:hAnsi="Tahoma" w:cs="Calibri"/>
                <w:bCs/>
                <w:sz w:val="24"/>
                <w:szCs w:val="24"/>
                <w:u w:val="none"/>
              </w:rPr>
              <w:t xml:space="preserve">2°B </w:t>
            </w:r>
          </w:p>
          <w:p w:rsidR="00891488" w:rsidRDefault="00891488" w:rsidP="00E14FE2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891488" w:rsidRPr="00E14FE2" w:rsidRDefault="00891488" w:rsidP="00E14FE2">
            <w:pPr>
              <w:pStyle w:val="Puesto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D46856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46856" w:rsidRDefault="00D46856" w:rsidP="00D46856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434B4" w:rsidRDefault="00E434B4" w:rsidP="00D46856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434B4" w:rsidRDefault="00E434B4" w:rsidP="00D46856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434B4" w:rsidRDefault="00E434B4" w:rsidP="00D46856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0E68E6" w:rsidRDefault="000E68E6" w:rsidP="00D46856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Pr="00E14FE2" w:rsidRDefault="00E14FE2" w:rsidP="00E434B4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 w:rsidRPr="00E14FE2">
              <w:rPr>
                <w:rFonts w:ascii="Tahoma" w:hAnsi="Tahoma" w:cs="Calibri"/>
                <w:bCs/>
                <w:sz w:val="24"/>
                <w:szCs w:val="24"/>
                <w:u w:val="none"/>
              </w:rPr>
              <w:lastRenderedPageBreak/>
              <w:t xml:space="preserve"> hora</w:t>
            </w:r>
          </w:p>
          <w:p w:rsidR="00E14FE2" w:rsidRPr="00E14FE2" w:rsidRDefault="00E14FE2" w:rsidP="004A10AD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>
              <w:rPr>
                <w:rFonts w:ascii="Tahoma" w:hAnsi="Tahoma" w:cs="Calibri"/>
                <w:bCs/>
                <w:sz w:val="24"/>
                <w:szCs w:val="24"/>
                <w:u w:val="none"/>
              </w:rPr>
              <w:t xml:space="preserve">2°A </w:t>
            </w:r>
          </w:p>
          <w:p w:rsidR="00E14FE2" w:rsidRPr="00E14FE2" w:rsidRDefault="00E14FE2" w:rsidP="004A10AD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>
              <w:rPr>
                <w:rFonts w:ascii="Tahoma" w:hAnsi="Tahoma" w:cs="Calibri"/>
                <w:bCs/>
                <w:sz w:val="24"/>
                <w:szCs w:val="24"/>
                <w:u w:val="none"/>
              </w:rPr>
              <w:t xml:space="preserve">2°B </w:t>
            </w: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14FE2" w:rsidRDefault="00E14FE2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E434B4" w:rsidRDefault="00E434B4" w:rsidP="00E434B4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376EC8" w:rsidRDefault="00376EC8" w:rsidP="00E434B4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376EC8" w:rsidRPr="00376EC8" w:rsidRDefault="00376EC8" w:rsidP="00376EC8">
            <w:pPr>
              <w:pStyle w:val="Puesto"/>
            </w:pPr>
          </w:p>
          <w:p w:rsidR="00376EC8" w:rsidRDefault="00376EC8" w:rsidP="00E434B4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Pr="00E14FE2" w:rsidRDefault="00DF66FE" w:rsidP="00E434B4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 w:rsidRPr="00E14FE2">
              <w:rPr>
                <w:rFonts w:ascii="Tahoma" w:hAnsi="Tahoma" w:cs="Calibri"/>
                <w:bCs/>
                <w:sz w:val="24"/>
                <w:szCs w:val="24"/>
                <w:u w:val="none"/>
              </w:rPr>
              <w:t xml:space="preserve"> hora</w:t>
            </w:r>
          </w:p>
          <w:p w:rsidR="00DF66FE" w:rsidRPr="00E14FE2" w:rsidRDefault="00DF66FE" w:rsidP="004A10AD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>
              <w:rPr>
                <w:rFonts w:ascii="Tahoma" w:hAnsi="Tahoma" w:cs="Calibri"/>
                <w:bCs/>
                <w:sz w:val="24"/>
                <w:szCs w:val="24"/>
                <w:u w:val="none"/>
              </w:rPr>
              <w:t xml:space="preserve">2°A </w:t>
            </w:r>
          </w:p>
          <w:p w:rsidR="00DF66FE" w:rsidRPr="00E14FE2" w:rsidRDefault="00DF66FE" w:rsidP="004A10AD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>
              <w:rPr>
                <w:rFonts w:ascii="Tahoma" w:hAnsi="Tahoma" w:cs="Calibri"/>
                <w:bCs/>
                <w:sz w:val="24"/>
                <w:szCs w:val="24"/>
                <w:u w:val="none"/>
              </w:rPr>
              <w:t xml:space="preserve">2°B </w:t>
            </w:r>
          </w:p>
          <w:p w:rsidR="00DF66FE" w:rsidRDefault="00DF66FE" w:rsidP="00DF66FE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DF66FE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376EC8" w:rsidRDefault="00376EC8" w:rsidP="00E434B4">
            <w:pPr>
              <w:pStyle w:val="Puesto"/>
              <w:jc w:val="left"/>
            </w:pPr>
          </w:p>
          <w:p w:rsidR="00BE74F4" w:rsidRPr="00BE74F4" w:rsidRDefault="00BE74F4" w:rsidP="000E68E6">
            <w:pPr>
              <w:pStyle w:val="Puesto"/>
              <w:jc w:val="left"/>
            </w:pPr>
          </w:p>
          <w:p w:rsidR="00DF66FE" w:rsidRPr="00E14FE2" w:rsidRDefault="00DF66FE" w:rsidP="00E434B4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 w:rsidRPr="00E14FE2">
              <w:rPr>
                <w:rFonts w:ascii="Tahoma" w:hAnsi="Tahoma" w:cs="Calibri"/>
                <w:bCs/>
                <w:sz w:val="24"/>
                <w:szCs w:val="24"/>
                <w:u w:val="none"/>
              </w:rPr>
              <w:t>hora</w:t>
            </w:r>
          </w:p>
          <w:p w:rsidR="00DF66FE" w:rsidRPr="00E14FE2" w:rsidRDefault="00BE74F4" w:rsidP="004A10AD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>
              <w:rPr>
                <w:rFonts w:ascii="Tahoma" w:hAnsi="Tahoma" w:cs="Calibri"/>
                <w:bCs/>
                <w:sz w:val="24"/>
                <w:szCs w:val="24"/>
                <w:u w:val="none"/>
              </w:rPr>
              <w:t xml:space="preserve">2°A </w:t>
            </w:r>
          </w:p>
          <w:p w:rsidR="00DF66FE" w:rsidRPr="00E14FE2" w:rsidRDefault="00BE74F4" w:rsidP="004A10AD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>
              <w:rPr>
                <w:rFonts w:ascii="Tahoma" w:hAnsi="Tahoma" w:cs="Calibri"/>
                <w:bCs/>
                <w:sz w:val="24"/>
                <w:szCs w:val="24"/>
                <w:u w:val="none"/>
              </w:rPr>
              <w:t xml:space="preserve">2°B </w:t>
            </w:r>
          </w:p>
          <w:p w:rsidR="00DF66FE" w:rsidRDefault="00DF66FE" w:rsidP="00DF66FE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DF66FE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BE74F4" w:rsidRDefault="00BE74F4" w:rsidP="00BE74F4">
            <w:pPr>
              <w:pStyle w:val="Puesto"/>
            </w:pPr>
          </w:p>
          <w:p w:rsidR="008E11BE" w:rsidRDefault="008E11BE" w:rsidP="00BE74F4">
            <w:pPr>
              <w:pStyle w:val="Puesto"/>
            </w:pPr>
          </w:p>
          <w:p w:rsidR="008E11BE" w:rsidRDefault="008E11BE" w:rsidP="00BE74F4">
            <w:pPr>
              <w:pStyle w:val="Puesto"/>
            </w:pPr>
          </w:p>
          <w:p w:rsidR="008E11BE" w:rsidRDefault="008E11BE" w:rsidP="00BE74F4">
            <w:pPr>
              <w:pStyle w:val="Puesto"/>
            </w:pPr>
          </w:p>
          <w:p w:rsidR="008E11BE" w:rsidRDefault="008E11BE" w:rsidP="00BE74F4">
            <w:pPr>
              <w:pStyle w:val="Puesto"/>
            </w:pPr>
          </w:p>
          <w:p w:rsidR="008E11BE" w:rsidRDefault="008E11BE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E434B4" w:rsidRDefault="00E434B4" w:rsidP="00BE74F4">
            <w:pPr>
              <w:pStyle w:val="Puesto"/>
            </w:pPr>
          </w:p>
          <w:p w:rsidR="00643523" w:rsidRDefault="00643523" w:rsidP="00BE74F4">
            <w:pPr>
              <w:pStyle w:val="Puesto"/>
            </w:pPr>
          </w:p>
          <w:p w:rsidR="00643523" w:rsidRDefault="00643523" w:rsidP="00BE74F4">
            <w:pPr>
              <w:pStyle w:val="Puesto"/>
            </w:pPr>
          </w:p>
          <w:p w:rsidR="00643523" w:rsidRDefault="00643523" w:rsidP="00BE74F4">
            <w:pPr>
              <w:pStyle w:val="Puesto"/>
            </w:pPr>
          </w:p>
          <w:p w:rsidR="00643523" w:rsidRDefault="00643523" w:rsidP="00BE74F4">
            <w:pPr>
              <w:pStyle w:val="Puesto"/>
            </w:pPr>
          </w:p>
          <w:p w:rsidR="008E11BE" w:rsidRDefault="008E11BE" w:rsidP="00BE74F4">
            <w:pPr>
              <w:pStyle w:val="Puesto"/>
            </w:pPr>
          </w:p>
          <w:p w:rsidR="00DF66FE" w:rsidRPr="00E14FE2" w:rsidRDefault="00DF66FE" w:rsidP="00E434B4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 w:rsidRPr="00E14FE2">
              <w:rPr>
                <w:rFonts w:ascii="Tahoma" w:hAnsi="Tahoma" w:cs="Calibri"/>
                <w:bCs/>
                <w:sz w:val="24"/>
                <w:szCs w:val="24"/>
                <w:u w:val="none"/>
              </w:rPr>
              <w:lastRenderedPageBreak/>
              <w:t>hora</w:t>
            </w:r>
          </w:p>
          <w:p w:rsidR="00DF66FE" w:rsidRPr="00E14FE2" w:rsidRDefault="00BE74F4" w:rsidP="00197B2A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>
              <w:rPr>
                <w:rFonts w:ascii="Tahoma" w:hAnsi="Tahoma" w:cs="Calibri"/>
                <w:bCs/>
                <w:sz w:val="24"/>
                <w:szCs w:val="24"/>
                <w:u w:val="none"/>
              </w:rPr>
              <w:t xml:space="preserve">2°A </w:t>
            </w:r>
          </w:p>
          <w:p w:rsidR="00DF66FE" w:rsidRPr="00E14FE2" w:rsidRDefault="00BE74F4" w:rsidP="00197B2A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  <w:r>
              <w:rPr>
                <w:rFonts w:ascii="Tahoma" w:hAnsi="Tahoma" w:cs="Calibri"/>
                <w:bCs/>
                <w:sz w:val="24"/>
                <w:szCs w:val="24"/>
                <w:u w:val="none"/>
              </w:rPr>
              <w:t xml:space="preserve">2°B </w:t>
            </w:r>
          </w:p>
          <w:p w:rsidR="00DF66FE" w:rsidRDefault="00DF66FE" w:rsidP="00DF66FE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DF66FE">
            <w:pPr>
              <w:pStyle w:val="a0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DF66FE" w:rsidRDefault="00DF66FE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586F3B" w:rsidRDefault="00586F3B" w:rsidP="00E14FE2">
            <w:pPr>
              <w:pStyle w:val="Puesto"/>
              <w:jc w:val="left"/>
              <w:rPr>
                <w:rFonts w:ascii="Tahoma" w:hAnsi="Tahoma" w:cs="Calibri"/>
                <w:bCs/>
                <w:sz w:val="24"/>
                <w:szCs w:val="24"/>
                <w:u w:val="none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8B6650" w:rsidRDefault="008B6650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8B6650" w:rsidRDefault="008B6650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8B6650" w:rsidRDefault="008B6650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8B6650" w:rsidRDefault="008B6650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197B2A" w:rsidRDefault="00197B2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197B2A" w:rsidRDefault="00197B2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Pr="00586F3B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lastRenderedPageBreak/>
              <w:t xml:space="preserve"> </w:t>
            </w:r>
            <w:r w:rsidR="00586F3B" w:rsidRPr="00586F3B">
              <w:rPr>
                <w:rFonts w:ascii="Tahoma" w:hAnsi="Tahoma" w:cs="Calibri"/>
                <w:b/>
                <w:bCs/>
                <w:sz w:val="24"/>
                <w:szCs w:val="24"/>
              </w:rPr>
              <w:t>hora</w:t>
            </w: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>s</w:t>
            </w:r>
          </w:p>
          <w:p w:rsidR="00197B2A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586F3B">
              <w:rPr>
                <w:rFonts w:ascii="Tahoma" w:hAnsi="Tahoma" w:cs="Calibri"/>
                <w:b/>
                <w:bCs/>
                <w:sz w:val="24"/>
                <w:szCs w:val="24"/>
              </w:rPr>
              <w:t>2°</w:t>
            </w:r>
            <w:r w:rsidR="00D44AA6" w:rsidRPr="00586F3B"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A </w:t>
            </w: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586F3B">
              <w:rPr>
                <w:rFonts w:ascii="Tahoma" w:hAnsi="Tahoma" w:cs="Calibri"/>
                <w:b/>
                <w:bCs/>
                <w:sz w:val="24"/>
                <w:szCs w:val="24"/>
              </w:rPr>
              <w:t>2°</w:t>
            </w:r>
            <w:r w:rsidR="00D44AA6" w:rsidRPr="00586F3B">
              <w:rPr>
                <w:rFonts w:ascii="Tahoma" w:hAnsi="Tahoma" w:cs="Calibri"/>
                <w:b/>
                <w:bCs/>
                <w:sz w:val="24"/>
                <w:szCs w:val="24"/>
              </w:rPr>
              <w:t>B</w:t>
            </w:r>
            <w:r w:rsidR="00D44AA6"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 </w:t>
            </w: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44AA6" w:rsidRDefault="00D44AA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P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586F3B">
              <w:rPr>
                <w:rFonts w:ascii="Tahoma" w:hAnsi="Tahoma" w:cs="Calibri"/>
                <w:b/>
                <w:bCs/>
                <w:sz w:val="24"/>
                <w:szCs w:val="24"/>
              </w:rPr>
              <w:t>hora</w:t>
            </w:r>
          </w:p>
          <w:p w:rsidR="00197B2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2°A </w:t>
            </w:r>
          </w:p>
          <w:p w:rsidR="00586F3B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2°B </w:t>
            </w: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9B4086" w:rsidRDefault="009B408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C42A0A" w:rsidRPr="00586F3B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P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586F3B"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 hora</w:t>
            </w:r>
          </w:p>
          <w:p w:rsidR="00586F3B" w:rsidRPr="00586F3B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2°A </w:t>
            </w:r>
          </w:p>
          <w:p w:rsidR="00586F3B" w:rsidRDefault="00C42A0A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2°B </w:t>
            </w: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676F1" w:rsidRDefault="005676F1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434B4" w:rsidRDefault="00E434B4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lastRenderedPageBreak/>
              <w:t>hora</w:t>
            </w:r>
          </w:p>
          <w:p w:rsidR="004C57BD" w:rsidRDefault="00FC52E0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2°A </w:t>
            </w:r>
            <w:r w:rsidR="00E434B4"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   </w:t>
            </w:r>
          </w:p>
          <w:p w:rsidR="00586F3B" w:rsidRDefault="00FC52E0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2°B </w:t>
            </w:r>
            <w:r w:rsidR="00E434B4"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   </w:t>
            </w: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Pr="00586F3B" w:rsidRDefault="00586F3B" w:rsidP="00586F3B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86F3B" w:rsidRDefault="00586F3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37832" w:rsidRDefault="00537832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37832" w:rsidRDefault="00537832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711FD" w:rsidRDefault="00A711F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537832" w:rsidRDefault="00537832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>hora</w:t>
            </w:r>
          </w:p>
          <w:p w:rsidR="00A711FD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2A   </w:t>
            </w:r>
          </w:p>
          <w:p w:rsidR="00B5521B" w:rsidRDefault="00194733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2B   </w:t>
            </w: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5521B" w:rsidRDefault="00B5521B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E02AB5" w:rsidRDefault="00E02AB5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711FD" w:rsidRDefault="00A711FD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FC52E0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P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AF34CD"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 hora</w:t>
            </w:r>
          </w:p>
          <w:p w:rsidR="00A711FD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2A   </w:t>
            </w:r>
          </w:p>
          <w:p w:rsidR="00AF34CD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2B   </w:t>
            </w: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P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AF34CD">
              <w:rPr>
                <w:rFonts w:ascii="Tahoma" w:hAnsi="Tahoma" w:cs="Calibri"/>
                <w:b/>
                <w:bCs/>
                <w:sz w:val="24"/>
                <w:szCs w:val="24"/>
              </w:rPr>
              <w:lastRenderedPageBreak/>
              <w:t>hora</w:t>
            </w:r>
          </w:p>
          <w:p w:rsidR="00D54BBD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2A   </w:t>
            </w:r>
          </w:p>
          <w:p w:rsidR="00AF34CD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2B   </w:t>
            </w: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C7452" w:rsidRDefault="00AC7452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P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AF34CD">
              <w:rPr>
                <w:rFonts w:ascii="Tahoma" w:hAnsi="Tahoma" w:cs="Calibri"/>
                <w:b/>
                <w:bCs/>
                <w:sz w:val="24"/>
                <w:szCs w:val="24"/>
              </w:rPr>
              <w:lastRenderedPageBreak/>
              <w:t>hora</w:t>
            </w:r>
          </w:p>
          <w:p w:rsidR="00A711FD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2A   </w:t>
            </w:r>
          </w:p>
          <w:p w:rsidR="00AF34CD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2B   </w:t>
            </w: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1695C" w:rsidRDefault="0001695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P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AF34CD">
              <w:rPr>
                <w:rFonts w:ascii="Tahoma" w:hAnsi="Tahoma" w:cs="Calibri"/>
                <w:b/>
                <w:bCs/>
                <w:sz w:val="24"/>
                <w:szCs w:val="24"/>
              </w:rPr>
              <w:t>hora</w:t>
            </w:r>
          </w:p>
          <w:p w:rsidR="00AF34CD" w:rsidRPr="00AF34CD" w:rsidRDefault="00A711F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2A </w:t>
            </w:r>
          </w:p>
          <w:p w:rsidR="00AF34CD" w:rsidRDefault="00A711F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2B   </w:t>
            </w: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F34CD" w:rsidRDefault="00AF34C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P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63182E"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 hora</w:t>
            </w:r>
          </w:p>
          <w:p w:rsidR="0063182E" w:rsidRP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>2</w:t>
            </w:r>
            <w:r w:rsidR="00A711FD">
              <w:rPr>
                <w:rFonts w:ascii="Tahoma" w:hAnsi="Tahoma" w:cs="Calibri"/>
                <w:b/>
                <w:bCs/>
                <w:sz w:val="24"/>
                <w:szCs w:val="24"/>
              </w:rPr>
              <w:t>°</w:t>
            </w: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A   </w:t>
            </w:r>
          </w:p>
          <w:p w:rsidR="0063182E" w:rsidRP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>2</w:t>
            </w:r>
            <w:r w:rsidR="00A711FD">
              <w:rPr>
                <w:rFonts w:ascii="Tahoma" w:hAnsi="Tahoma" w:cs="Calibri"/>
                <w:b/>
                <w:bCs/>
                <w:sz w:val="24"/>
                <w:szCs w:val="24"/>
              </w:rPr>
              <w:t>°</w:t>
            </w: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B   </w:t>
            </w: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056EC" w:rsidRDefault="00D056E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P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63182E">
              <w:rPr>
                <w:rFonts w:ascii="Tahoma" w:hAnsi="Tahoma" w:cs="Calibri"/>
                <w:b/>
                <w:bCs/>
                <w:sz w:val="24"/>
                <w:szCs w:val="24"/>
              </w:rPr>
              <w:lastRenderedPageBreak/>
              <w:t>hora</w:t>
            </w:r>
          </w:p>
          <w:p w:rsidR="00123473" w:rsidRP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2A   </w:t>
            </w:r>
            <w:r w:rsidR="009557AC"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 </w:t>
            </w:r>
          </w:p>
          <w:p w:rsid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2B   </w:t>
            </w:r>
            <w:r w:rsidR="009557AC"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 </w:t>
            </w:r>
          </w:p>
          <w:p w:rsid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9557AC" w:rsidRDefault="009557A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9557AC" w:rsidRDefault="009557A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9557AC" w:rsidRDefault="009557A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9557AC" w:rsidRDefault="009557A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9557AC" w:rsidRDefault="009557A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9557AC" w:rsidRDefault="009557A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9557AC" w:rsidRDefault="009557AC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00441D" w:rsidRDefault="0000441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805F5" w:rsidRDefault="00A805F5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805F5" w:rsidRDefault="00A805F5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A805F5" w:rsidRDefault="00A805F5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Pr="0063182E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123473" w:rsidRDefault="00123473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B6484B" w:rsidRDefault="00B6484B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P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63182E">
              <w:rPr>
                <w:rFonts w:ascii="Tahoma" w:hAnsi="Tahoma" w:cs="Calibri"/>
                <w:b/>
                <w:bCs/>
                <w:sz w:val="24"/>
                <w:szCs w:val="24"/>
              </w:rPr>
              <w:t>hora</w:t>
            </w:r>
          </w:p>
          <w:p w:rsidR="00123473" w:rsidRDefault="006D11C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2A   </w:t>
            </w:r>
          </w:p>
          <w:p w:rsidR="0063182E" w:rsidRDefault="006D11CD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2B   </w:t>
            </w:r>
          </w:p>
          <w:p w:rsid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123473" w:rsidRDefault="00123473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67692" w:rsidRDefault="00F67692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D875F0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P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 w:rsidRPr="0063182E">
              <w:rPr>
                <w:rFonts w:ascii="Tahoma" w:hAnsi="Tahoma" w:cs="Calibri"/>
                <w:b/>
                <w:bCs/>
                <w:sz w:val="24"/>
                <w:szCs w:val="24"/>
              </w:rPr>
              <w:t>hora</w:t>
            </w:r>
          </w:p>
          <w:p w:rsidR="0063182E" w:rsidRPr="0063182E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2A   </w:t>
            </w:r>
            <w:r w:rsidR="008E0F25"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 </w:t>
            </w:r>
          </w:p>
          <w:p w:rsidR="0063182E" w:rsidRPr="0063182E" w:rsidRDefault="00D875F0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  <w:r>
              <w:rPr>
                <w:rFonts w:ascii="Tahoma" w:hAnsi="Tahoma" w:cs="Calibri"/>
                <w:b/>
                <w:bCs/>
                <w:sz w:val="24"/>
                <w:szCs w:val="24"/>
              </w:rPr>
              <w:t xml:space="preserve">2B    </w:t>
            </w:r>
          </w:p>
          <w:p w:rsid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Pr="0063182E" w:rsidRDefault="0063182E" w:rsidP="0063182E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63182E" w:rsidRDefault="0063182E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123473" w:rsidRDefault="00123473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Default="00F95D37" w:rsidP="00AF34CD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  <w:p w:rsidR="00F95D37" w:rsidRPr="00586F3B" w:rsidRDefault="00F95D37" w:rsidP="00F95D37">
            <w:pPr>
              <w:rPr>
                <w:rFonts w:ascii="Tahoma" w:hAnsi="Tahoma" w:cs="Calibri"/>
                <w:b/>
                <w:bCs/>
                <w:sz w:val="24"/>
                <w:szCs w:val="24"/>
              </w:rPr>
            </w:pPr>
          </w:p>
        </w:tc>
        <w:tc>
          <w:tcPr>
            <w:tcW w:w="2977" w:type="dxa"/>
          </w:tcPr>
          <w:p w:rsidR="00A83A43" w:rsidRDefault="00A83A43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  <w:r>
              <w:rPr>
                <w:rFonts w:ascii="Tahoma" w:hAnsi="Tahoma" w:cs="Calibri"/>
                <w:b/>
                <w:sz w:val="24"/>
                <w:szCs w:val="24"/>
              </w:rPr>
              <w:lastRenderedPageBreak/>
              <w:t>SONIDO</w:t>
            </w:r>
          </w:p>
          <w:p w:rsidR="00A83A43" w:rsidRDefault="00A83A43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A83A43" w:rsidRDefault="00A83A43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A83A43" w:rsidRDefault="00A83A43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  <w:r w:rsidRPr="00A83A43">
              <w:rPr>
                <w:rFonts w:ascii="Tahoma" w:hAnsi="Tahoma" w:cs="Calibri"/>
                <w:b/>
                <w:sz w:val="24"/>
                <w:szCs w:val="24"/>
              </w:rPr>
              <w:t xml:space="preserve">Comprueba la transmisión del sonido a través de un objeto sólido. </w:t>
            </w:r>
          </w:p>
          <w:p w:rsidR="00A83A43" w:rsidRDefault="00A83A43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A83A43" w:rsidRDefault="00A83A43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E3363C" w:rsidRPr="00E3363C" w:rsidRDefault="00E3363C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E3363C" w:rsidRPr="00E3363C" w:rsidRDefault="00E3363C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E3363C" w:rsidRDefault="00E3363C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376EC8" w:rsidRDefault="00376EC8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376EC8" w:rsidRDefault="00376EC8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376EC8" w:rsidRDefault="00376EC8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643523" w:rsidRDefault="00643523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643523" w:rsidRDefault="00643523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643523" w:rsidRDefault="00643523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E434B4" w:rsidRDefault="00E434B4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300A1B" w:rsidRDefault="00300A1B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300A1B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  <w:r w:rsidRPr="00300A1B">
              <w:rPr>
                <w:rFonts w:ascii="Tahoma" w:hAnsi="Tahoma" w:cs="Calibri"/>
                <w:b/>
                <w:sz w:val="24"/>
                <w:szCs w:val="24"/>
              </w:rPr>
              <w:lastRenderedPageBreak/>
              <w:t>Mediciones no convencionales</w:t>
            </w:r>
          </w:p>
          <w:p w:rsidR="00300A1B" w:rsidRDefault="00300A1B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300A1B" w:rsidRDefault="00300A1B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  <w:r w:rsidRPr="008E11BE">
              <w:rPr>
                <w:rFonts w:ascii="Tahoma" w:hAnsi="Tahoma" w:cs="Calibri"/>
                <w:b/>
                <w:sz w:val="24"/>
                <w:szCs w:val="24"/>
              </w:rPr>
              <w:t>Ide</w:t>
            </w:r>
            <w:r w:rsidR="00586F3B">
              <w:rPr>
                <w:rFonts w:ascii="Tahoma" w:hAnsi="Tahoma" w:cs="Calibri"/>
                <w:b/>
                <w:sz w:val="24"/>
                <w:szCs w:val="24"/>
              </w:rPr>
              <w:t xml:space="preserve">ntifica elementos </w:t>
            </w:r>
            <w:r w:rsidR="00586F3B" w:rsidRPr="008E11BE">
              <w:rPr>
                <w:rFonts w:ascii="Tahoma" w:hAnsi="Tahoma" w:cs="Calibri"/>
                <w:b/>
                <w:sz w:val="24"/>
                <w:szCs w:val="24"/>
              </w:rPr>
              <w:t>que</w:t>
            </w:r>
            <w:r w:rsidR="00586F3B">
              <w:rPr>
                <w:rFonts w:ascii="Tahoma" w:hAnsi="Tahoma" w:cs="Calibri"/>
                <w:b/>
                <w:sz w:val="24"/>
                <w:szCs w:val="24"/>
              </w:rPr>
              <w:t xml:space="preserve"> </w:t>
            </w:r>
            <w:r w:rsidR="00586F3B" w:rsidRPr="00C716F7">
              <w:rPr>
                <w:rFonts w:ascii="Symbol" w:hAnsi="Symbol" w:cs="Symbol"/>
                <w:b/>
                <w:sz w:val="24"/>
                <w:szCs w:val="24"/>
              </w:rPr>
              <w:t></w:t>
            </w:r>
            <w:r w:rsidR="00586F3B" w:rsidRPr="00C716F7">
              <w:rPr>
                <w:rFonts w:ascii="Symbol" w:hAnsi="Symbol" w:cs="Symbol"/>
                <w:b/>
                <w:sz w:val="24"/>
                <w:szCs w:val="24"/>
              </w:rPr>
              <w:t></w:t>
            </w:r>
            <w:r w:rsidR="00586F3B" w:rsidRPr="00C716F7">
              <w:rPr>
                <w:rFonts w:ascii="Symbol" w:hAnsi="Symbol" w:cs="Symbol"/>
                <w:b/>
                <w:sz w:val="24"/>
                <w:szCs w:val="24"/>
              </w:rPr>
              <w:t></w:t>
            </w:r>
            <w:r w:rsidR="00586F3B" w:rsidRPr="00C716F7">
              <w:rPr>
                <w:rFonts w:ascii="Symbol" w:hAnsi="Symbol" w:cs="Symbol"/>
                <w:b/>
                <w:sz w:val="24"/>
                <w:szCs w:val="24"/>
              </w:rPr>
              <w:t></w:t>
            </w:r>
            <w:r w:rsidR="00586F3B" w:rsidRPr="00C716F7">
              <w:rPr>
                <w:rFonts w:ascii="Symbol" w:hAnsi="Symbol" w:cs="Symbol"/>
                <w:b/>
                <w:sz w:val="24"/>
                <w:szCs w:val="24"/>
              </w:rPr>
              <w:t></w:t>
            </w:r>
            <w:r w:rsidR="00586F3B" w:rsidRPr="00C716F7">
              <w:rPr>
                <w:rFonts w:ascii="Symbol" w:hAnsi="Symbol" w:cs="Symbol"/>
                <w:b/>
                <w:sz w:val="24"/>
                <w:szCs w:val="24"/>
              </w:rPr>
              <w:t></w:t>
            </w:r>
            <w:r w:rsidR="00586F3B" w:rsidRPr="00C716F7">
              <w:rPr>
                <w:rFonts w:ascii="Symbol" w:hAnsi="Symbol" w:cs="Symbol"/>
                <w:b/>
                <w:sz w:val="24"/>
                <w:szCs w:val="24"/>
              </w:rPr>
              <w:t></w:t>
            </w:r>
            <w:r w:rsidR="00586F3B" w:rsidRPr="00C716F7">
              <w:rPr>
                <w:rFonts w:ascii="Symbol" w:hAnsi="Symbol" w:cs="Symbol"/>
                <w:b/>
                <w:sz w:val="24"/>
                <w:szCs w:val="24"/>
              </w:rPr>
              <w:t></w:t>
            </w:r>
            <w:r w:rsidR="00586F3B" w:rsidRPr="00586F3B">
              <w:rPr>
                <w:rFonts w:ascii="Tahoma" w:hAnsi="Tahoma" w:cs="Calibri"/>
                <w:b/>
                <w:sz w:val="24"/>
                <w:szCs w:val="24"/>
              </w:rPr>
              <w:t xml:space="preserve"> hacer mediciones no convencionales de sólidos y líquidos.</w:t>
            </w: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8E11BE" w:rsidRPr="00E3363C" w:rsidRDefault="008E11BE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E3363C" w:rsidRDefault="00E3363C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57139D" w:rsidRDefault="0057139D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E63E6F" w:rsidRPr="00E63E6F" w:rsidRDefault="00E63E6F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57139D" w:rsidRPr="00E3363C" w:rsidRDefault="0057139D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E3363C" w:rsidRPr="00E3363C" w:rsidRDefault="00E3363C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E3363C" w:rsidRPr="00E3363C" w:rsidRDefault="00E3363C" w:rsidP="001760BF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537832" w:rsidRDefault="00537832" w:rsidP="001760BF">
            <w:pPr>
              <w:jc w:val="both"/>
              <w:rPr>
                <w:rFonts w:ascii="Tahoma" w:hAnsi="Tahoma" w:cs="Calibri"/>
                <w:b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  <w:p w:rsidR="00E3363C" w:rsidRDefault="00E3363C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300A1B" w:rsidRDefault="00300A1B" w:rsidP="00537832">
            <w:pPr>
              <w:rPr>
                <w:rFonts w:ascii="Tahoma" w:hAnsi="Tahoma" w:cs="Calibri"/>
              </w:rPr>
            </w:pPr>
          </w:p>
          <w:p w:rsidR="00E434B4" w:rsidRDefault="00E434B4" w:rsidP="00537832">
            <w:pPr>
              <w:rPr>
                <w:rFonts w:ascii="Tahoma" w:hAnsi="Tahoma" w:cs="Calibri"/>
              </w:rPr>
            </w:pPr>
          </w:p>
          <w:p w:rsidR="00E434B4" w:rsidRDefault="00E434B4" w:rsidP="00537832">
            <w:pPr>
              <w:rPr>
                <w:rFonts w:ascii="Tahoma" w:hAnsi="Tahoma" w:cs="Calibri"/>
              </w:rPr>
            </w:pPr>
          </w:p>
          <w:p w:rsidR="00E434B4" w:rsidRDefault="00E434B4" w:rsidP="00537832">
            <w:pPr>
              <w:rPr>
                <w:rFonts w:ascii="Tahoma" w:hAnsi="Tahoma" w:cs="Calibri"/>
              </w:rPr>
            </w:pPr>
          </w:p>
          <w:p w:rsidR="00E434B4" w:rsidRDefault="00E434B4" w:rsidP="00537832">
            <w:pPr>
              <w:rPr>
                <w:rFonts w:ascii="Tahoma" w:hAnsi="Tahoma" w:cs="Calibri"/>
              </w:rPr>
            </w:pPr>
          </w:p>
          <w:p w:rsidR="00E434B4" w:rsidRDefault="00E434B4" w:rsidP="00537832">
            <w:pPr>
              <w:rPr>
                <w:rFonts w:ascii="Tahoma" w:hAnsi="Tahoma" w:cs="Calibri"/>
              </w:rPr>
            </w:pPr>
          </w:p>
          <w:p w:rsidR="00E434B4" w:rsidRDefault="00E434B4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Pr="00110D55" w:rsidRDefault="00300A1B" w:rsidP="00537832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110D55">
              <w:rPr>
                <w:rFonts w:ascii="Tahoma" w:hAnsi="Tahoma" w:cs="Tahoma"/>
                <w:b/>
                <w:sz w:val="24"/>
                <w:szCs w:val="24"/>
              </w:rPr>
              <w:t>Ciclos de vida animal</w:t>
            </w: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0E68E6" w:rsidRDefault="000E68E6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  <w:b/>
                <w:sz w:val="24"/>
                <w:szCs w:val="24"/>
              </w:rPr>
            </w:pPr>
            <w:r w:rsidRPr="00537832">
              <w:rPr>
                <w:rFonts w:ascii="Tahoma" w:hAnsi="Tahoma" w:cs="Calibri"/>
                <w:b/>
                <w:sz w:val="24"/>
                <w:szCs w:val="24"/>
              </w:rPr>
              <w:t>Explica los procesos de cambios físicos que ocurren en el ciclo de vida de plantas y animales de su entorno, en un período de tiempo determinado.</w:t>
            </w:r>
          </w:p>
          <w:p w:rsidR="00537832" w:rsidRDefault="00537832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A805F5" w:rsidRDefault="00A805F5" w:rsidP="00537832">
            <w:pPr>
              <w:rPr>
                <w:rFonts w:ascii="Tahoma" w:hAnsi="Tahoma" w:cs="Calibri"/>
              </w:rPr>
            </w:pPr>
          </w:p>
          <w:p w:rsidR="00A805F5" w:rsidRDefault="00A805F5" w:rsidP="00537832">
            <w:pPr>
              <w:rPr>
                <w:rFonts w:ascii="Tahoma" w:hAnsi="Tahoma" w:cs="Calibri"/>
              </w:rPr>
            </w:pPr>
          </w:p>
          <w:p w:rsidR="00D056EC" w:rsidRDefault="00D056EC" w:rsidP="00537832">
            <w:pPr>
              <w:rPr>
                <w:rFonts w:ascii="Tahoma" w:hAnsi="Tahoma" w:cs="Calibri"/>
              </w:rPr>
            </w:pPr>
          </w:p>
          <w:p w:rsidR="00D056EC" w:rsidRDefault="00D056EC" w:rsidP="00537832">
            <w:pPr>
              <w:rPr>
                <w:rFonts w:ascii="Tahoma" w:hAnsi="Tahoma" w:cs="Calibri"/>
              </w:rPr>
            </w:pPr>
          </w:p>
          <w:p w:rsidR="00D056EC" w:rsidRDefault="00D056EC" w:rsidP="00537832">
            <w:pPr>
              <w:rPr>
                <w:rFonts w:ascii="Tahoma" w:hAnsi="Tahoma" w:cs="Calibri"/>
              </w:rPr>
            </w:pPr>
          </w:p>
          <w:p w:rsidR="00D056EC" w:rsidRDefault="00D056EC" w:rsidP="00537832">
            <w:pPr>
              <w:rPr>
                <w:rFonts w:ascii="Tahoma" w:hAnsi="Tahoma" w:cs="Calibri"/>
              </w:rPr>
            </w:pPr>
          </w:p>
          <w:p w:rsidR="00D056EC" w:rsidRDefault="00D056EC" w:rsidP="00537832">
            <w:pPr>
              <w:rPr>
                <w:rFonts w:ascii="Tahoma" w:hAnsi="Tahoma" w:cs="Calibri"/>
              </w:rPr>
            </w:pPr>
          </w:p>
          <w:p w:rsidR="00D056EC" w:rsidRDefault="00D056EC" w:rsidP="00537832">
            <w:pPr>
              <w:rPr>
                <w:rFonts w:ascii="Tahoma" w:hAnsi="Tahoma" w:cs="Calibri"/>
              </w:rPr>
            </w:pPr>
          </w:p>
          <w:p w:rsidR="00D056EC" w:rsidRDefault="00D056EC" w:rsidP="00537832">
            <w:pPr>
              <w:rPr>
                <w:rFonts w:ascii="Tahoma" w:hAnsi="Tahoma" w:cs="Calibri"/>
              </w:rPr>
            </w:pPr>
          </w:p>
          <w:p w:rsidR="00D056EC" w:rsidRDefault="00D056EC" w:rsidP="00537832">
            <w:pPr>
              <w:rPr>
                <w:rFonts w:ascii="Tahoma" w:hAnsi="Tahoma" w:cs="Calibri"/>
              </w:rPr>
            </w:pPr>
          </w:p>
          <w:p w:rsidR="00D056EC" w:rsidRDefault="00D056EC" w:rsidP="00537832">
            <w:pPr>
              <w:rPr>
                <w:rFonts w:ascii="Tahoma" w:hAnsi="Tahoma" w:cs="Calibri"/>
              </w:rPr>
            </w:pPr>
          </w:p>
          <w:p w:rsidR="00D056EC" w:rsidRDefault="00D056EC" w:rsidP="00537832">
            <w:pPr>
              <w:rPr>
                <w:rFonts w:ascii="Tahoma" w:hAnsi="Tahoma" w:cs="Calibri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00441D" w:rsidRPr="0000441D" w:rsidRDefault="0000441D" w:rsidP="00537832">
            <w:pPr>
              <w:rPr>
                <w:rFonts w:ascii="Tahoma" w:hAnsi="Tahoma" w:cs="Calibri"/>
                <w:b/>
                <w:sz w:val="24"/>
                <w:szCs w:val="24"/>
              </w:rPr>
            </w:pPr>
            <w:r w:rsidRPr="0000441D">
              <w:rPr>
                <w:rFonts w:ascii="Tahoma" w:hAnsi="Tahoma" w:cs="Calibri"/>
                <w:b/>
                <w:sz w:val="24"/>
                <w:szCs w:val="24"/>
              </w:rPr>
              <w:lastRenderedPageBreak/>
              <w:t>Diferencia los objetos naturales de los artificiales de acuerdo con las características</w:t>
            </w:r>
          </w:p>
          <w:p w:rsidR="0000441D" w:rsidRDefault="0000441D" w:rsidP="00537832">
            <w:pPr>
              <w:rPr>
                <w:rFonts w:ascii="Tahoma" w:hAnsi="Tahoma" w:cs="Calibri"/>
                <w:sz w:val="24"/>
                <w:szCs w:val="24"/>
              </w:rPr>
            </w:pPr>
          </w:p>
          <w:p w:rsidR="0000441D" w:rsidRDefault="0000441D" w:rsidP="00537832">
            <w:pPr>
              <w:rPr>
                <w:rFonts w:ascii="Tahoma" w:hAnsi="Tahoma" w:cs="Calibri"/>
                <w:sz w:val="24"/>
                <w:szCs w:val="24"/>
              </w:rPr>
            </w:pPr>
          </w:p>
          <w:p w:rsidR="0000441D" w:rsidRPr="0000441D" w:rsidRDefault="0000441D" w:rsidP="00537832">
            <w:pPr>
              <w:rPr>
                <w:rFonts w:ascii="Tahoma" w:hAnsi="Tahoma" w:cs="Calibri"/>
                <w:sz w:val="24"/>
                <w:szCs w:val="24"/>
              </w:rPr>
            </w:pPr>
          </w:p>
          <w:p w:rsidR="0000441D" w:rsidRPr="0000441D" w:rsidRDefault="0000441D" w:rsidP="00537832">
            <w:pPr>
              <w:rPr>
                <w:rFonts w:ascii="Tahoma" w:hAnsi="Tahoma" w:cs="Calibri"/>
                <w:sz w:val="24"/>
                <w:szCs w:val="24"/>
              </w:rPr>
            </w:pPr>
          </w:p>
          <w:p w:rsidR="0000441D" w:rsidRPr="0000441D" w:rsidRDefault="0000441D" w:rsidP="0000441D">
            <w:pPr>
              <w:rPr>
                <w:rFonts w:ascii="Tahoma" w:hAnsi="Tahoma" w:cs="Calibri"/>
                <w:b/>
                <w:sz w:val="24"/>
                <w:szCs w:val="24"/>
              </w:rPr>
            </w:pPr>
            <w:r>
              <w:rPr>
                <w:rFonts w:ascii="Tahoma" w:hAnsi="Tahoma" w:cs="Calibri"/>
                <w:b/>
                <w:sz w:val="24"/>
                <w:szCs w:val="24"/>
              </w:rPr>
              <w:t>O</w:t>
            </w:r>
            <w:r w:rsidRPr="0000441D">
              <w:rPr>
                <w:rFonts w:ascii="Tahoma" w:hAnsi="Tahoma" w:cs="Calibri"/>
                <w:b/>
                <w:sz w:val="24"/>
                <w:szCs w:val="24"/>
              </w:rPr>
              <w:t>bjetos naturales y creados por el ser humano</w:t>
            </w:r>
          </w:p>
          <w:p w:rsidR="0000441D" w:rsidRPr="0000441D" w:rsidRDefault="0000441D" w:rsidP="00537832">
            <w:pPr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00441D" w:rsidRDefault="0000441D" w:rsidP="00537832">
            <w:pPr>
              <w:rPr>
                <w:rFonts w:ascii="Tahoma" w:hAnsi="Tahoma" w:cs="Calibri"/>
              </w:rPr>
            </w:pPr>
          </w:p>
          <w:p w:rsidR="00537832" w:rsidRPr="00537832" w:rsidRDefault="00537832" w:rsidP="00537832">
            <w:pPr>
              <w:rPr>
                <w:rFonts w:ascii="Tahoma" w:hAnsi="Tahoma" w:cs="Calibri"/>
              </w:rPr>
            </w:pPr>
          </w:p>
        </w:tc>
        <w:tc>
          <w:tcPr>
            <w:tcW w:w="6945" w:type="dxa"/>
          </w:tcPr>
          <w:p w:rsidR="0057139D" w:rsidRPr="006C38AE" w:rsidRDefault="005713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57139D"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  <w:lastRenderedPageBreak/>
              <w:t>I.</w:t>
            </w:r>
            <w:r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</w:t>
            </w:r>
            <w:r w:rsidR="006C38AE" w:rsidRPr="006C38AE">
              <w:rPr>
                <w:rFonts w:ascii="Tahoma" w:hAnsi="Tahoma" w:cs="Tahoma"/>
                <w:bCs/>
                <w:sz w:val="24"/>
                <w:szCs w:val="24"/>
                <w:u w:val="none"/>
              </w:rPr>
              <w:t>Iniciaremos la clase con un saludo caluroso de bie</w:t>
            </w:r>
            <w:r w:rsidR="001C74B0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nvenida, </w:t>
            </w:r>
            <w:r w:rsidR="00A83A43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oración, </w:t>
            </w:r>
            <w:r w:rsidR="001C74B0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se tomará  </w:t>
            </w:r>
            <w:r w:rsidR="00AA0FEE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asistencia, se copia la fecha, se establece</w:t>
            </w:r>
            <w:r w:rsidR="00162111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las normas de clase. Se </w:t>
            </w:r>
            <w:r w:rsidR="006C38AE" w:rsidRPr="006C38AE">
              <w:rPr>
                <w:rFonts w:ascii="Tahoma" w:hAnsi="Tahoma" w:cs="Tahoma"/>
                <w:bCs/>
                <w:sz w:val="24"/>
                <w:szCs w:val="24"/>
                <w:u w:val="none"/>
              </w:rPr>
              <w:t>explica los referentes conceptuales y los apre</w:t>
            </w:r>
            <w:r w:rsidR="00162111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ndizajes a tratar durante el </w:t>
            </w:r>
            <w:r w:rsidR="006C38AE" w:rsidRPr="006C38AE">
              <w:rPr>
                <w:rFonts w:ascii="Tahoma" w:hAnsi="Tahoma" w:cs="Tahoma"/>
                <w:bCs/>
                <w:sz w:val="24"/>
                <w:szCs w:val="24"/>
                <w:u w:val="none"/>
              </w:rPr>
              <w:t>periodo.</w:t>
            </w:r>
          </w:p>
          <w:p w:rsidR="0057139D" w:rsidRPr="00ED6936" w:rsidRDefault="005713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  <w:lang w:val="es-ES"/>
              </w:rPr>
            </w:pPr>
          </w:p>
          <w:p w:rsidR="006C38AE" w:rsidRPr="00AA0FEE" w:rsidRDefault="00AA0FEE" w:rsidP="001760BF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D. L</w:t>
            </w:r>
            <w:r w:rsidR="00162111"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  <w:t xml:space="preserve">os niños copiaran </w:t>
            </w:r>
            <w:r w:rsidR="006C38AE" w:rsidRPr="00162111"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  <w:t xml:space="preserve">en el cuaderno </w:t>
            </w:r>
            <w:r w:rsidR="00162111"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  <w:t xml:space="preserve">de ciencias naturales </w:t>
            </w:r>
            <w:r w:rsidR="006C38AE" w:rsidRPr="00162111"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  <w:t xml:space="preserve">los </w:t>
            </w:r>
            <w:r w:rsidR="003E62D1"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  <w:t xml:space="preserve">contenidos sugeridos y </w:t>
            </w:r>
            <w:r w:rsidR="00162111"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  <w:t xml:space="preserve">los aprendizajes del </w:t>
            </w:r>
            <w:r w:rsidR="006C38AE" w:rsidRPr="00162111"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  <w:t>periodo</w:t>
            </w:r>
            <w:r w:rsidR="0057139D" w:rsidRPr="00162111"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  <w:t>.</w:t>
            </w:r>
          </w:p>
          <w:p w:rsidR="00A83A43" w:rsidRDefault="00A83A43" w:rsidP="001760BF">
            <w:pPr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</w:pPr>
          </w:p>
          <w:p w:rsidR="00A97C29" w:rsidRPr="00162111" w:rsidRDefault="00A97C29" w:rsidP="001760BF">
            <w:pPr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</w:pPr>
          </w:p>
          <w:p w:rsidR="00162111" w:rsidRPr="00162111" w:rsidRDefault="00E3363C" w:rsidP="001760BF">
            <w:pPr>
              <w:jc w:val="both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162111">
              <w:rPr>
                <w:rFonts w:ascii="Tahoma" w:hAnsi="Tahoma" w:cs="Tahoma"/>
                <w:b/>
                <w:bCs/>
                <w:sz w:val="24"/>
                <w:szCs w:val="24"/>
              </w:rPr>
              <w:t>C.</w:t>
            </w:r>
            <w:r w:rsidR="0057139D" w:rsidRPr="00162111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La educadora verifi</w:t>
            </w:r>
            <w:r w:rsidR="00162111" w:rsidRPr="00162111">
              <w:rPr>
                <w:rFonts w:ascii="Tahoma" w:hAnsi="Tahoma" w:cs="Tahoma"/>
                <w:b/>
                <w:bCs/>
                <w:sz w:val="24"/>
                <w:szCs w:val="24"/>
              </w:rPr>
              <w:t>cará que cada niño haya copiado</w:t>
            </w:r>
            <w:r w:rsidR="0057139D" w:rsidRPr="00162111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en su cuaderno</w:t>
            </w:r>
            <w:r w:rsidR="00162111" w:rsidRPr="00162111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los </w:t>
            </w:r>
            <w:r w:rsidR="00183178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contenidos sugeridos </w:t>
            </w:r>
            <w:r w:rsidR="00162111" w:rsidRPr="00162111">
              <w:rPr>
                <w:rFonts w:ascii="Tahoma" w:hAnsi="Tahoma" w:cs="Tahoma"/>
                <w:b/>
                <w:bCs/>
                <w:sz w:val="24"/>
                <w:szCs w:val="24"/>
              </w:rPr>
              <w:t>y aprendizajes del periodo.</w:t>
            </w:r>
          </w:p>
          <w:p w:rsidR="00814C73" w:rsidRDefault="00814C73" w:rsidP="001760BF">
            <w:pPr>
              <w:jc w:val="both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:rsidR="00AA0FEE" w:rsidRDefault="00AA0FEE" w:rsidP="001760BF">
            <w:pPr>
              <w:jc w:val="both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:rsidR="00AA0FEE" w:rsidRDefault="00AA0FEE" w:rsidP="001760BF">
            <w:pPr>
              <w:jc w:val="both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:rsidR="00AA0FEE" w:rsidRDefault="00AA0FEE" w:rsidP="001760BF">
            <w:pPr>
              <w:jc w:val="both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:rsidR="00AA0FEE" w:rsidRDefault="00AA0FEE" w:rsidP="001760BF">
            <w:pPr>
              <w:jc w:val="both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:rsidR="00AA0FEE" w:rsidRDefault="00AA0FEE" w:rsidP="001760BF">
            <w:pPr>
              <w:jc w:val="both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:rsidR="00AA0FEE" w:rsidRDefault="00AA0FEE" w:rsidP="001760BF">
            <w:pPr>
              <w:jc w:val="both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:rsidR="00424CAB" w:rsidRDefault="00A83A43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83A43">
              <w:rPr>
                <w:rFonts w:ascii="Tahoma" w:hAnsi="Tahoma" w:cs="Tahoma"/>
                <w:bCs/>
                <w:sz w:val="24"/>
                <w:szCs w:val="24"/>
                <w:u w:val="none"/>
              </w:rPr>
              <w:lastRenderedPageBreak/>
              <w:t>I.</w:t>
            </w:r>
            <w:r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</w:t>
            </w:r>
            <w:r w:rsidRPr="006C38AE">
              <w:rPr>
                <w:rFonts w:ascii="Tahoma" w:hAnsi="Tahoma" w:cs="Tahoma"/>
                <w:bCs/>
                <w:sz w:val="24"/>
                <w:szCs w:val="24"/>
                <w:u w:val="none"/>
              </w:rPr>
              <w:t>Iniciaremos la cla</w:t>
            </w:r>
            <w:r>
              <w:rPr>
                <w:rFonts w:ascii="Tahoma" w:hAnsi="Tahoma" w:cs="Tahoma"/>
                <w:bCs/>
                <w:sz w:val="24"/>
                <w:szCs w:val="24"/>
                <w:u w:val="none"/>
              </w:rPr>
              <w:t>se con el saludo, oración, se tomará   asistencia, se copia la fecha, s</w:t>
            </w:r>
            <w:r w:rsidRPr="006C38AE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e </w:t>
            </w:r>
            <w:r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recuerdan los protocolos de bioseguridad y las normas de clase. Luego se </w:t>
            </w:r>
            <w:r w:rsidRPr="006C38AE">
              <w:rPr>
                <w:rFonts w:ascii="Tahoma" w:hAnsi="Tahoma" w:cs="Tahoma"/>
                <w:bCs/>
                <w:sz w:val="24"/>
                <w:szCs w:val="24"/>
                <w:u w:val="none"/>
              </w:rPr>
              <w:t>explica</w:t>
            </w:r>
            <w:r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el tema a trabajar.</w:t>
            </w:r>
          </w:p>
          <w:p w:rsidR="00A83A43" w:rsidRPr="00A83A43" w:rsidRDefault="00A83A43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83A43">
              <w:rPr>
                <w:rFonts w:ascii="Tahoma" w:hAnsi="Tahoma" w:cs="Tahoma"/>
                <w:bCs/>
                <w:sz w:val="24"/>
                <w:szCs w:val="24"/>
                <w:u w:val="none"/>
              </w:rPr>
              <w:t>D: ¿QUÉ ES EL SONIDO?</w:t>
            </w:r>
          </w:p>
          <w:p w:rsidR="00A83A43" w:rsidRDefault="00A83A43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  <w:lang w:val="es-ES"/>
              </w:rPr>
            </w:pPr>
            <w:r w:rsidRPr="00A83A43">
              <w:rPr>
                <w:rFonts w:ascii="Tahoma" w:hAnsi="Tahoma" w:cs="Tahoma"/>
                <w:bCs/>
                <w:sz w:val="24"/>
                <w:szCs w:val="24"/>
                <w:u w:val="none"/>
                <w:lang w:val="es-ES"/>
              </w:rPr>
              <w:t>El sonido es como una sensación que hay en el odio humano que está hecha por la vibración o golpe de algún objeto. Estas vibraciones son captadas por nuestro oído.</w:t>
            </w:r>
          </w:p>
          <w:p w:rsidR="00A83A43" w:rsidRPr="00A83A43" w:rsidRDefault="00A71209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83A43">
              <w:rPr>
                <w:rFonts w:ascii="Tahoma" w:hAnsi="Tahoma" w:cs="Tahoma"/>
                <w:noProof/>
                <w:sz w:val="24"/>
                <w:szCs w:val="24"/>
                <w:u w:val="none"/>
                <w:lang w:val="en-US" w:eastAsia="en-US"/>
              </w:rPr>
              <w:drawing>
                <wp:inline distT="0" distB="0" distL="0" distR="0">
                  <wp:extent cx="4006215" cy="1524000"/>
                  <wp:effectExtent l="0" t="0" r="0" b="0"/>
                  <wp:docPr id="1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46" t="15115" r="5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621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0BF" w:rsidRPr="001760BF" w:rsidRDefault="001760BF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  <w:r w:rsidRPr="001760BF">
              <w:rPr>
                <w:rFonts w:ascii="Tahoma" w:hAnsi="Tahoma" w:cs="Calibri"/>
                <w:b/>
                <w:sz w:val="24"/>
                <w:szCs w:val="24"/>
              </w:rPr>
              <w:t>Estas vibraciones viajan en forma de ondas a través del aire.</w:t>
            </w:r>
          </w:p>
          <w:p w:rsidR="001760BF" w:rsidRPr="001760BF" w:rsidRDefault="001760BF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1760BF" w:rsidRDefault="001760BF" w:rsidP="00814C73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  <w:r w:rsidRPr="001760BF">
              <w:rPr>
                <w:rFonts w:ascii="Tahoma" w:hAnsi="Tahoma" w:cs="Calibri"/>
                <w:b/>
                <w:sz w:val="24"/>
                <w:szCs w:val="24"/>
              </w:rPr>
              <w:t>Estas ondas llegan a nuestros oídos y las interpretamos para identificar de lo que se trata.</w:t>
            </w:r>
          </w:p>
          <w:p w:rsidR="00814C73" w:rsidRDefault="00814C73" w:rsidP="00814C73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  <w:r>
              <w:rPr>
                <w:rFonts w:ascii="Tahoma" w:hAnsi="Tahoma" w:cs="Calibri"/>
                <w:b/>
                <w:sz w:val="24"/>
                <w:szCs w:val="24"/>
              </w:rPr>
              <w:t>ACTIVIDAD: Dibujar objetos que generen sonidos</w:t>
            </w:r>
          </w:p>
          <w:p w:rsidR="00D44F9D" w:rsidRDefault="00A71209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  <w:r w:rsidRPr="00D44F9D">
              <w:rPr>
                <w:rFonts w:ascii="Tahoma" w:hAnsi="Tahoma" w:cs="Calibri"/>
                <w:b/>
                <w:noProof/>
                <w:sz w:val="24"/>
                <w:szCs w:val="24"/>
                <w:lang w:val="en-US" w:eastAsia="en-US"/>
              </w:rPr>
              <w:lastRenderedPageBreak/>
              <w:drawing>
                <wp:inline distT="0" distB="0" distL="0" distR="0">
                  <wp:extent cx="4114800" cy="1120140"/>
                  <wp:effectExtent l="0" t="0" r="0" b="3810"/>
                  <wp:docPr id="6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0BF" w:rsidRPr="00D44F9D" w:rsidRDefault="00D44F9D" w:rsidP="00D44F9D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D44F9D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Dibujar la</w:t>
            </w: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imagen </w:t>
            </w:r>
            <w:r w:rsidRPr="00D44F9D">
              <w:rPr>
                <w:rFonts w:ascii="Tahoma" w:hAnsi="Tahoma" w:cs="Calibri"/>
                <w:b/>
                <w:sz w:val="24"/>
                <w:szCs w:val="24"/>
                <w:lang w:val="es-CO"/>
              </w:rPr>
              <w:t>proyectada</w:t>
            </w:r>
          </w:p>
          <w:p w:rsidR="001760BF" w:rsidRDefault="001760BF" w:rsidP="00D44F9D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1760BF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C: </w:t>
            </w: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Socialización de la temática y solución de dudas</w:t>
            </w:r>
          </w:p>
          <w:p w:rsidR="00814C73" w:rsidRPr="00D44F9D" w:rsidRDefault="00814C73" w:rsidP="00D44F9D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44F9D" w:rsidRDefault="00D44F9D" w:rsidP="00D44F9D">
            <w:pPr>
              <w:pStyle w:val="a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 w:rsidRPr="00A83A43">
              <w:rPr>
                <w:rFonts w:ascii="Tahoma" w:hAnsi="Tahoma" w:cs="Tahoma"/>
                <w:bCs/>
                <w:sz w:val="24"/>
                <w:szCs w:val="24"/>
                <w:u w:val="none"/>
              </w:rPr>
              <w:t>I.</w:t>
            </w:r>
            <w:r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</w:t>
            </w:r>
            <w:r w:rsidRPr="006C38AE">
              <w:rPr>
                <w:rFonts w:ascii="Tahoma" w:hAnsi="Tahoma" w:cs="Tahoma"/>
                <w:bCs/>
                <w:sz w:val="24"/>
                <w:szCs w:val="24"/>
                <w:u w:val="none"/>
              </w:rPr>
              <w:t>Iniciaremos la cla</w:t>
            </w:r>
            <w:r>
              <w:rPr>
                <w:rFonts w:ascii="Tahoma" w:hAnsi="Tahoma" w:cs="Tahoma"/>
                <w:bCs/>
                <w:sz w:val="24"/>
                <w:szCs w:val="24"/>
                <w:u w:val="none"/>
              </w:rPr>
              <w:t>se con el saludo, oración, se tomará   asistencia, se copia la fecha, s</w:t>
            </w:r>
            <w:r w:rsidRPr="006C38AE"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e </w:t>
            </w:r>
            <w:r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recuerdan los protocolos de bioseguridad y las normas de clase. Luego se </w:t>
            </w:r>
            <w:r w:rsidRPr="006C38AE">
              <w:rPr>
                <w:rFonts w:ascii="Tahoma" w:hAnsi="Tahoma" w:cs="Tahoma"/>
                <w:bCs/>
                <w:sz w:val="24"/>
                <w:szCs w:val="24"/>
                <w:u w:val="none"/>
              </w:rPr>
              <w:t>explica</w:t>
            </w:r>
            <w:r>
              <w:rPr>
                <w:rFonts w:ascii="Tahoma" w:hAnsi="Tahoma" w:cs="Tahoma"/>
                <w:bCs/>
                <w:sz w:val="24"/>
                <w:szCs w:val="24"/>
                <w:u w:val="none"/>
              </w:rPr>
              <w:t xml:space="preserve"> el tema a trabajar.</w:t>
            </w:r>
          </w:p>
          <w:p w:rsidR="00D44F9D" w:rsidRDefault="00D44F9D" w:rsidP="00D44F9D">
            <w:pPr>
              <w:pStyle w:val="a"/>
              <w:spacing w:line="276" w:lineRule="auto"/>
              <w:jc w:val="left"/>
              <w:rPr>
                <w:rFonts w:ascii="Tahoma" w:hAnsi="Tahoma" w:cs="Tahoma"/>
                <w:bCs/>
                <w:sz w:val="24"/>
                <w:szCs w:val="24"/>
                <w:u w:val="none"/>
              </w:rPr>
            </w:pPr>
            <w:r>
              <w:rPr>
                <w:rFonts w:ascii="Tahoma" w:hAnsi="Tahoma" w:cs="Tahoma"/>
                <w:bCs/>
                <w:sz w:val="24"/>
                <w:szCs w:val="24"/>
                <w:u w:val="none"/>
              </w:rPr>
              <w:t>D:</w:t>
            </w:r>
          </w:p>
          <w:p w:rsidR="00D44F9D" w:rsidRPr="00D44F9D" w:rsidRDefault="00A71209" w:rsidP="00D44F9D">
            <w:pPr>
              <w:pStyle w:val="Puesto"/>
              <w:jc w:val="left"/>
            </w:pPr>
            <w:r w:rsidRPr="00D44F9D">
              <w:rPr>
                <w:noProof/>
                <w:lang w:val="en-US" w:eastAsia="en-US"/>
              </w:rPr>
              <w:drawing>
                <wp:inline distT="0" distB="0" distL="0" distR="0">
                  <wp:extent cx="4136002" cy="1612265"/>
                  <wp:effectExtent l="0" t="0" r="0" b="6985"/>
                  <wp:docPr id="7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56" t="10059" r="7365" b="46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7818" cy="1616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0BF" w:rsidRPr="00D44F9D" w:rsidRDefault="00814C73" w:rsidP="00376EC8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D44F9D">
              <w:rPr>
                <w:rFonts w:ascii="Tahoma" w:hAnsi="Tahoma" w:cs="Calibri"/>
                <w:b/>
                <w:sz w:val="24"/>
                <w:szCs w:val="24"/>
                <w:lang w:val="es-CO"/>
              </w:rPr>
              <w:t>ELABORAR</w:t>
            </w:r>
            <w:r w:rsidR="00D44F9D" w:rsidRPr="00D44F9D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la imagen en el cuaderno</w:t>
            </w: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con su respectiva explicación</w:t>
            </w:r>
          </w:p>
          <w:p w:rsidR="001760BF" w:rsidRPr="00D44F9D" w:rsidRDefault="001760BF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1760BF" w:rsidRPr="00376EC8" w:rsidRDefault="00D44F9D" w:rsidP="00376EC8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D44F9D"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</w:t>
            </w: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Socialización del tema y solución de inquietudes</w:t>
            </w:r>
          </w:p>
          <w:p w:rsidR="00E14FE2" w:rsidRPr="00E14FE2" w:rsidRDefault="00E14FE2" w:rsidP="00376EC8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E14FE2">
              <w:rPr>
                <w:rFonts w:ascii="Tahoma" w:hAnsi="Tahoma" w:cs="Calibri"/>
                <w:b/>
                <w:sz w:val="24"/>
                <w:szCs w:val="24"/>
                <w:lang w:val="es-CO"/>
              </w:rPr>
              <w:lastRenderedPageBreak/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1760BF" w:rsidRPr="00E14FE2" w:rsidRDefault="00E14FE2" w:rsidP="00E14FE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E14FE2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</w:p>
          <w:p w:rsidR="00D46856" w:rsidRDefault="00A71209" w:rsidP="00D46856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891488">
              <w:rPr>
                <w:rFonts w:ascii="Tahoma" w:hAnsi="Tahoma" w:cs="Calibri"/>
                <w:b/>
                <w:noProof/>
                <w:sz w:val="24"/>
                <w:szCs w:val="24"/>
                <w:lang w:val="en-US" w:eastAsia="en-US"/>
              </w:rPr>
              <w:drawing>
                <wp:inline distT="0" distB="0" distL="0" distR="0">
                  <wp:extent cx="4212590" cy="2990850"/>
                  <wp:effectExtent l="0" t="0" r="0" b="0"/>
                  <wp:docPr id="8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00" t="6624" r="4573" b="34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2590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0BF" w:rsidRDefault="00891488" w:rsidP="00891488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Actividad:</w:t>
            </w:r>
          </w:p>
          <w:p w:rsidR="001760BF" w:rsidRPr="00E14FE2" w:rsidRDefault="00891488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Recortar imágenes que representen sonidos largos, cortos, fuertes, débiles, graves, agudos.</w:t>
            </w:r>
          </w:p>
          <w:p w:rsidR="001760BF" w:rsidRDefault="001760BF" w:rsidP="00D46856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46856" w:rsidRPr="00D46856" w:rsidRDefault="00D46856" w:rsidP="00D46856">
            <w:pPr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C. E</w:t>
            </w:r>
            <w:r w:rsidRPr="00D46856">
              <w:rPr>
                <w:rFonts w:ascii="Tahoma" w:hAnsi="Tahoma" w:cs="Calibri"/>
                <w:b/>
                <w:sz w:val="24"/>
                <w:szCs w:val="24"/>
                <w:lang w:val="es-CO"/>
              </w:rPr>
              <w:t>n el aula de clase los niños tendrán la oportunidad de expresar como se sintieron realizando el trabajo</w:t>
            </w:r>
          </w:p>
          <w:p w:rsidR="00D46856" w:rsidRDefault="00D46856" w:rsidP="00D46856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E14FE2" w:rsidRPr="00E14FE2" w:rsidRDefault="00E14FE2" w:rsidP="00376EC8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E14FE2">
              <w:rPr>
                <w:rFonts w:ascii="Tahoma" w:hAnsi="Tahoma" w:cs="Calibri"/>
                <w:b/>
                <w:sz w:val="24"/>
                <w:szCs w:val="24"/>
                <w:lang w:val="es-CO"/>
              </w:rPr>
              <w:lastRenderedPageBreak/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1760BF" w:rsidRPr="00E14FE2" w:rsidRDefault="00E14FE2" w:rsidP="00E14FE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E14FE2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  <w:r w:rsidR="00C021A3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</w:t>
            </w:r>
            <w:r w:rsidR="00C021A3" w:rsidRPr="00140455">
              <w:rPr>
                <w:rFonts w:ascii="Tahoma" w:hAnsi="Tahoma" w:cs="Tahoma"/>
                <w:b/>
                <w:color w:val="202124"/>
                <w:sz w:val="24"/>
                <w:szCs w:val="24"/>
                <w:shd w:val="clear" w:color="auto" w:fill="FFFFFF"/>
              </w:rPr>
              <w:t>El deci</w:t>
            </w:r>
            <w:r w:rsidR="00C021A3" w:rsidRPr="00140455">
              <w:rPr>
                <w:rStyle w:val="jpfdse"/>
                <w:rFonts w:ascii="Tahoma" w:hAnsi="Tahoma" w:cs="Tahoma"/>
                <w:b/>
                <w:color w:val="202124"/>
                <w:sz w:val="24"/>
                <w:szCs w:val="24"/>
                <w:shd w:val="clear" w:color="auto" w:fill="FFFFFF"/>
              </w:rPr>
              <w:t>belio</w:t>
            </w:r>
            <w:r w:rsidR="00C021A3" w:rsidRPr="00140455">
              <w:rPr>
                <w:rFonts w:ascii="Tahoma" w:hAnsi="Tahoma" w:cs="Tahoma"/>
                <w:b/>
                <w:color w:val="202124"/>
                <w:sz w:val="24"/>
                <w:szCs w:val="24"/>
                <w:shd w:val="clear" w:color="auto" w:fill="FFFFFF"/>
              </w:rPr>
              <w:t> (dB) es una </w:t>
            </w:r>
            <w:r w:rsidR="00C021A3" w:rsidRPr="00140455">
              <w:rPr>
                <w:rFonts w:ascii="Tahoma" w:hAnsi="Tahoma" w:cs="Tahoma"/>
                <w:b/>
                <w:bCs/>
                <w:color w:val="202124"/>
                <w:sz w:val="24"/>
                <w:szCs w:val="24"/>
                <w:shd w:val="clear" w:color="auto" w:fill="FFFFFF"/>
              </w:rPr>
              <w:t>unidad que se utiliza para medir la intensidad del sonido</w:t>
            </w:r>
          </w:p>
          <w:p w:rsidR="001760BF" w:rsidRDefault="00A71209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DF66FE">
              <w:rPr>
                <w:noProof/>
                <w:lang w:val="en-US" w:eastAsia="en-US"/>
              </w:rPr>
              <w:drawing>
                <wp:inline distT="0" distB="0" distL="0" distR="0">
                  <wp:extent cx="4245610" cy="3549015"/>
                  <wp:effectExtent l="0" t="0" r="0" b="0"/>
                  <wp:docPr id="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5610" cy="354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6856" w:rsidRDefault="00D46856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46856" w:rsidRDefault="00DF66FE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Actividad:</w:t>
            </w:r>
          </w:p>
          <w:p w:rsidR="00DF66FE" w:rsidRDefault="00DF66FE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lastRenderedPageBreak/>
              <w:t>Hacer una lista de sonidos, teniendo en cuenta los niveles de los decibelios</w:t>
            </w:r>
          </w:p>
          <w:p w:rsidR="00D46856" w:rsidRDefault="00D46856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F66FE" w:rsidRPr="00DF66FE" w:rsidRDefault="00DF66FE" w:rsidP="00DF66F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C: </w:t>
            </w:r>
            <w:r w:rsidRPr="00DF66FE">
              <w:rPr>
                <w:rFonts w:ascii="Tahoma" w:hAnsi="Tahoma" w:cs="Calibri"/>
                <w:b/>
                <w:sz w:val="24"/>
                <w:szCs w:val="24"/>
              </w:rPr>
              <w:t>Socialización del tema. Preguntas a los estudiantes para confirmar aprendizajes</w:t>
            </w:r>
          </w:p>
          <w:p w:rsidR="001760BF" w:rsidRDefault="001760BF" w:rsidP="00DF66FE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376EC8" w:rsidRDefault="00376EC8" w:rsidP="00DF66FE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376EC8" w:rsidRPr="00E14FE2" w:rsidRDefault="00376EC8" w:rsidP="00DF66FE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E14FE2" w:rsidRPr="00E14FE2" w:rsidRDefault="00E14FE2" w:rsidP="00E14FE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E14FE2">
              <w:rPr>
                <w:rFonts w:ascii="Tahoma" w:hAnsi="Tahoma" w:cs="Calibri"/>
                <w:b/>
                <w:sz w:val="24"/>
                <w:szCs w:val="24"/>
                <w:lang w:val="es-CO"/>
              </w:rPr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1760BF" w:rsidRPr="00E14FE2" w:rsidRDefault="00E14FE2" w:rsidP="00E14FE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E14FE2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</w:p>
          <w:p w:rsidR="001760BF" w:rsidRDefault="00A71209" w:rsidP="001760BF">
            <w:pPr>
              <w:ind w:left="2"/>
              <w:jc w:val="both"/>
              <w:rPr>
                <w:noProof/>
                <w:lang w:val="en-US" w:eastAsia="en-US"/>
              </w:rPr>
            </w:pPr>
            <w:r w:rsidRPr="00BE74F4">
              <w:rPr>
                <w:noProof/>
                <w:lang w:val="en-US" w:eastAsia="en-US"/>
              </w:rPr>
              <w:drawing>
                <wp:inline distT="0" distB="0" distL="0" distR="0">
                  <wp:extent cx="4136390" cy="2318385"/>
                  <wp:effectExtent l="0" t="0" r="0" b="0"/>
                  <wp:docPr id="10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6390" cy="2318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74F4" w:rsidRDefault="00BE74F4" w:rsidP="001760BF">
            <w:pPr>
              <w:ind w:left="2"/>
              <w:jc w:val="both"/>
              <w:rPr>
                <w:noProof/>
                <w:lang w:val="en-US" w:eastAsia="en-US"/>
              </w:rPr>
            </w:pPr>
          </w:p>
          <w:p w:rsidR="00BE74F4" w:rsidRPr="00C716F7" w:rsidRDefault="00BE74F4" w:rsidP="001760BF">
            <w:pPr>
              <w:ind w:left="2"/>
              <w:jc w:val="both"/>
              <w:rPr>
                <w:rFonts w:ascii="Tahoma" w:hAnsi="Tahoma" w:cs="Tahoma"/>
                <w:b/>
                <w:noProof/>
                <w:sz w:val="24"/>
                <w:szCs w:val="24"/>
                <w:lang w:val="en-US" w:eastAsia="en-US"/>
              </w:rPr>
            </w:pPr>
            <w:r w:rsidRPr="00C716F7">
              <w:rPr>
                <w:rFonts w:ascii="Tahoma" w:hAnsi="Tahoma" w:cs="Tahoma"/>
                <w:b/>
                <w:noProof/>
                <w:sz w:val="24"/>
                <w:szCs w:val="24"/>
                <w:lang w:val="en-US" w:eastAsia="en-US"/>
              </w:rPr>
              <w:t>Actividad: Construir el telefono</w:t>
            </w:r>
          </w:p>
          <w:p w:rsidR="00BE74F4" w:rsidRDefault="00BE74F4" w:rsidP="001760BF">
            <w:pPr>
              <w:ind w:left="2"/>
              <w:jc w:val="both"/>
              <w:rPr>
                <w:rFonts w:ascii="Tahoma" w:hAnsi="Tahoma" w:cs="Calibri"/>
                <w:sz w:val="24"/>
                <w:szCs w:val="24"/>
                <w:lang w:val="es-CO"/>
              </w:rPr>
            </w:pPr>
          </w:p>
          <w:p w:rsidR="001760BF" w:rsidRDefault="001760BF" w:rsidP="001760BF">
            <w:pPr>
              <w:ind w:left="2"/>
              <w:jc w:val="both"/>
              <w:rPr>
                <w:rFonts w:ascii="Tahoma" w:hAnsi="Tahoma" w:cs="Calibri"/>
                <w:sz w:val="24"/>
                <w:szCs w:val="24"/>
                <w:lang w:val="es-CO"/>
              </w:rPr>
            </w:pPr>
          </w:p>
          <w:p w:rsidR="001760BF" w:rsidRDefault="00A71209" w:rsidP="001760BF">
            <w:pPr>
              <w:ind w:left="2"/>
              <w:jc w:val="both"/>
              <w:rPr>
                <w:rFonts w:ascii="Tahoma" w:hAnsi="Tahoma" w:cs="Calibri"/>
                <w:sz w:val="24"/>
                <w:szCs w:val="24"/>
                <w:lang w:val="es-CO"/>
              </w:rPr>
            </w:pPr>
            <w:r w:rsidRPr="00BE74F4">
              <w:rPr>
                <w:noProof/>
                <w:lang w:val="en-US" w:eastAsia="en-US"/>
              </w:rPr>
              <w:drawing>
                <wp:inline distT="0" distB="0" distL="0" distR="0">
                  <wp:extent cx="4191000" cy="2481943"/>
                  <wp:effectExtent l="0" t="0" r="0" b="0"/>
                  <wp:docPr id="1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4335" cy="2483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0BF" w:rsidRDefault="001760BF" w:rsidP="001760BF">
            <w:pPr>
              <w:ind w:left="2"/>
              <w:jc w:val="both"/>
              <w:rPr>
                <w:rFonts w:ascii="Tahoma" w:hAnsi="Tahoma" w:cs="Calibri"/>
                <w:sz w:val="24"/>
                <w:szCs w:val="24"/>
                <w:lang w:val="es-CO"/>
              </w:rPr>
            </w:pPr>
          </w:p>
          <w:p w:rsidR="001760BF" w:rsidRDefault="00BE74F4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Revisión y socialización de la actividad</w:t>
            </w:r>
          </w:p>
          <w:p w:rsidR="00E434B4" w:rsidRDefault="00E434B4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E434B4" w:rsidRDefault="00E434B4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E434B4" w:rsidRDefault="00E434B4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E434B4" w:rsidRDefault="00E434B4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E434B4" w:rsidRDefault="00E434B4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E434B4" w:rsidRDefault="00E434B4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BE74F4" w:rsidRPr="00BE74F4" w:rsidRDefault="00BE74F4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BE74F4" w:rsidRDefault="00BE74F4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</w:p>
          <w:p w:rsidR="00BE74F4" w:rsidRDefault="00A71209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8E11BE">
              <w:rPr>
                <w:rFonts w:ascii="Tahoma" w:hAnsi="Tahoma" w:cs="Calibri"/>
                <w:b/>
                <w:noProof/>
                <w:sz w:val="24"/>
                <w:szCs w:val="24"/>
                <w:lang w:val="en-US" w:eastAsia="en-US"/>
              </w:rPr>
              <w:lastRenderedPageBreak/>
              <w:drawing>
                <wp:inline distT="0" distB="0" distL="0" distR="0">
                  <wp:extent cx="4256405" cy="4467225"/>
                  <wp:effectExtent l="0" t="0" r="0" b="9525"/>
                  <wp:docPr id="1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6405" cy="446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74F4" w:rsidRDefault="008E11BE" w:rsidP="008E11BE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Representar gráficamente</w:t>
            </w:r>
          </w:p>
          <w:p w:rsidR="00BE74F4" w:rsidRDefault="008E11BE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Socialización del tema</w:t>
            </w:r>
          </w:p>
          <w:p w:rsidR="00643523" w:rsidRDefault="00643523" w:rsidP="00643523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BE74F4" w:rsidRPr="00BE74F4" w:rsidRDefault="00BE74F4" w:rsidP="008E11BE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BE74F4" w:rsidRPr="00BE74F4" w:rsidRDefault="00BE74F4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lastRenderedPageBreak/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8E11BE" w:rsidRDefault="00BE74F4" w:rsidP="00643523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</w:p>
          <w:p w:rsidR="008E11BE" w:rsidRPr="00BE74F4" w:rsidRDefault="00A71209" w:rsidP="00BE74F4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8E11BE">
              <w:rPr>
                <w:noProof/>
                <w:lang w:val="en-US" w:eastAsia="en-US"/>
              </w:rPr>
              <w:drawing>
                <wp:inline distT="0" distB="0" distL="0" distR="0">
                  <wp:extent cx="4093210" cy="1981200"/>
                  <wp:effectExtent l="0" t="0" r="2540" b="0"/>
                  <wp:docPr id="13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321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74F4" w:rsidRDefault="00BE74F4" w:rsidP="001760BF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8E11BE" w:rsidRDefault="00A71209" w:rsidP="001760BF">
            <w:pPr>
              <w:ind w:left="2"/>
              <w:jc w:val="both"/>
              <w:rPr>
                <w:noProof/>
                <w:lang w:val="en-US" w:eastAsia="en-US"/>
              </w:rPr>
            </w:pPr>
            <w:r w:rsidRPr="008E11BE">
              <w:rPr>
                <w:noProof/>
                <w:lang w:val="en-US" w:eastAsia="en-US"/>
              </w:rPr>
              <w:drawing>
                <wp:inline distT="0" distB="0" distL="0" distR="0">
                  <wp:extent cx="4114800" cy="2066925"/>
                  <wp:effectExtent l="0" t="0" r="0" b="9525"/>
                  <wp:docPr id="14" name="Marcador de contenido 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cador de contenido 5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1BE" w:rsidRPr="00C716F7" w:rsidRDefault="008E11BE" w:rsidP="001760BF">
            <w:pPr>
              <w:ind w:left="2"/>
              <w:jc w:val="both"/>
              <w:rPr>
                <w:rFonts w:ascii="Tahoma" w:hAnsi="Tahoma" w:cs="Tahoma"/>
                <w:b/>
                <w:noProof/>
                <w:sz w:val="24"/>
                <w:szCs w:val="24"/>
                <w:lang w:val="en-US" w:eastAsia="en-US"/>
              </w:rPr>
            </w:pPr>
          </w:p>
          <w:p w:rsidR="00586F3B" w:rsidRPr="00C716F7" w:rsidRDefault="00A71209" w:rsidP="008B6650">
            <w:pPr>
              <w:ind w:left="2"/>
              <w:jc w:val="center"/>
              <w:rPr>
                <w:rFonts w:ascii="Tahoma" w:hAnsi="Tahoma" w:cs="Tahoma"/>
                <w:b/>
                <w:noProof/>
                <w:sz w:val="24"/>
                <w:szCs w:val="24"/>
                <w:lang w:val="en-US" w:eastAsia="en-US"/>
              </w:rPr>
            </w:pPr>
            <w:r w:rsidRPr="00586F3B">
              <w:rPr>
                <w:noProof/>
                <w:lang w:val="en-US" w:eastAsia="en-US"/>
              </w:rPr>
              <w:drawing>
                <wp:inline distT="0" distB="0" distL="0" distR="0">
                  <wp:extent cx="3156585" cy="1774190"/>
                  <wp:effectExtent l="0" t="0" r="0" b="0"/>
                  <wp:docPr id="15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71" t="7767" r="13420" b="270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6585" cy="177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4AA6">
              <w:rPr>
                <w:noProof/>
                <w:lang w:val="en-US" w:eastAsia="en-US"/>
              </w:rPr>
              <w:drawing>
                <wp:inline distT="0" distB="0" distL="0" distR="0">
                  <wp:extent cx="1926590" cy="2764972"/>
                  <wp:effectExtent l="0" t="0" r="0" b="0"/>
                  <wp:docPr id="16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2764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7B2A" w:rsidRDefault="00197B2A" w:rsidP="00D44AA6">
            <w:pPr>
              <w:jc w:val="both"/>
              <w:rPr>
                <w:rFonts w:ascii="Tahoma" w:hAnsi="Tahoma" w:cs="Tahoma"/>
                <w:b/>
                <w:noProof/>
                <w:sz w:val="24"/>
                <w:szCs w:val="24"/>
                <w:lang w:val="es-CO" w:eastAsia="en-US"/>
              </w:rPr>
            </w:pPr>
          </w:p>
          <w:p w:rsidR="008E11BE" w:rsidRPr="00C716F7" w:rsidRDefault="008E11BE" w:rsidP="00D44AA6">
            <w:pPr>
              <w:jc w:val="both"/>
              <w:rPr>
                <w:rFonts w:ascii="Tahoma" w:hAnsi="Tahoma" w:cs="Tahoma"/>
                <w:b/>
                <w:noProof/>
                <w:sz w:val="24"/>
                <w:szCs w:val="24"/>
                <w:lang w:val="es-CO" w:eastAsia="en-US"/>
              </w:rPr>
            </w:pPr>
            <w:r w:rsidRPr="00C716F7">
              <w:rPr>
                <w:rFonts w:ascii="Tahoma" w:hAnsi="Tahoma" w:cs="Tahoma"/>
                <w:b/>
                <w:noProof/>
                <w:sz w:val="24"/>
                <w:szCs w:val="24"/>
                <w:lang w:val="es-CO" w:eastAsia="en-US"/>
              </w:rPr>
              <w:t>C: Explicación del tema y solución de dudas</w:t>
            </w:r>
          </w:p>
          <w:p w:rsidR="00197B2A" w:rsidRPr="008E11BE" w:rsidRDefault="00197B2A" w:rsidP="00D44AA6">
            <w:pPr>
              <w:jc w:val="both"/>
              <w:rPr>
                <w:noProof/>
                <w:lang w:val="es-CO" w:eastAsia="en-US"/>
              </w:rPr>
            </w:pPr>
          </w:p>
          <w:p w:rsidR="00B1196C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lastRenderedPageBreak/>
              <w:t xml:space="preserve">I. Iniciaremos la clase con el saludo, oración, se tomará   asistencia, se copia la fecha, se recuerdan los protocolos de bioseguridad y las normas </w:t>
            </w:r>
          </w:p>
          <w:p w:rsidR="00586F3B" w:rsidRPr="00BE74F4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de clase. Luego se explica el tema a trabajar.</w:t>
            </w:r>
          </w:p>
          <w:p w:rsidR="00B1196C" w:rsidRDefault="00B1196C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86F3B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  <w:r w:rsidR="00D44AA6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Dibujar en su cuaderno</w:t>
            </w:r>
          </w:p>
          <w:p w:rsidR="00586F3B" w:rsidRDefault="00A71209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D44AA6">
              <w:rPr>
                <w:noProof/>
                <w:lang w:val="en-US" w:eastAsia="en-US"/>
              </w:rPr>
              <w:drawing>
                <wp:inline distT="0" distB="0" distL="0" distR="0">
                  <wp:extent cx="4245610" cy="3287395"/>
                  <wp:effectExtent l="0" t="0" r="0" b="0"/>
                  <wp:docPr id="17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5610" cy="328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6F3B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86F3B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86F3B" w:rsidRDefault="00B1196C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Actividad:</w:t>
            </w:r>
          </w:p>
          <w:p w:rsidR="00B1196C" w:rsidRDefault="00B1196C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Medir el ancho del aula de clase con los pies</w:t>
            </w:r>
          </w:p>
          <w:p w:rsidR="00B1196C" w:rsidRDefault="00B1196C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lastRenderedPageBreak/>
              <w:t>Medir el ancho del tablero con la cuarta</w:t>
            </w:r>
          </w:p>
          <w:p w:rsidR="00B1196C" w:rsidRDefault="00B1196C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Medir el largo de la casa</w:t>
            </w:r>
            <w:r w:rsidR="00C42A0A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con el paso</w:t>
            </w:r>
          </w:p>
          <w:p w:rsidR="00586F3B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86F3B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86F3B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C42A0A" w:rsidRPr="00C42A0A" w:rsidRDefault="00C42A0A" w:rsidP="00C42A0A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</w:t>
            </w:r>
            <w:r w:rsidRPr="00C42A0A">
              <w:rPr>
                <w:rFonts w:ascii="Tahoma" w:hAnsi="Tahoma" w:cs="Calibri"/>
                <w:b/>
                <w:sz w:val="24"/>
                <w:szCs w:val="24"/>
              </w:rPr>
              <w:t xml:space="preserve"> Revisión y socialización de la actividad</w:t>
            </w:r>
          </w:p>
          <w:p w:rsidR="00586F3B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0E68E6" w:rsidRDefault="000E68E6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0E68E6" w:rsidRPr="00C42A0A" w:rsidRDefault="000E68E6" w:rsidP="00197B2A">
            <w:pPr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586F3B" w:rsidRDefault="00586F3B" w:rsidP="00C42A0A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86F3B" w:rsidRPr="00BE74F4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586F3B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</w:p>
          <w:p w:rsidR="00C42A0A" w:rsidRDefault="00C42A0A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C42A0A">
              <w:rPr>
                <w:rFonts w:ascii="Tahoma" w:hAnsi="Tahoma" w:cs="Calibri"/>
                <w:b/>
                <w:sz w:val="24"/>
                <w:szCs w:val="24"/>
                <w:lang w:val="es-CO"/>
              </w:rPr>
              <w:t>MEDIDAS NO CONVENCIONALES DE CAPACIDAD</w:t>
            </w:r>
          </w:p>
          <w:p w:rsidR="00C42A0A" w:rsidRPr="00C42A0A" w:rsidRDefault="00C42A0A" w:rsidP="00C42A0A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C42A0A">
              <w:rPr>
                <w:rFonts w:ascii="Tahoma" w:hAnsi="Tahoma" w:cs="Calibri"/>
                <w:b/>
                <w:sz w:val="24"/>
                <w:szCs w:val="24"/>
                <w:lang w:val="es-CO"/>
              </w:rPr>
              <w:t>CAPACIDAD: Estas medidas son las que me permite saber cuánto liquido lleva un recipiente dependiendo de la forma y de su tamaño.</w:t>
            </w:r>
          </w:p>
          <w:p w:rsidR="00C42A0A" w:rsidRDefault="00C42A0A" w:rsidP="00C42A0A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C42A0A">
              <w:rPr>
                <w:rFonts w:ascii="Tahoma" w:hAnsi="Tahoma" w:cs="Calibri"/>
                <w:b/>
                <w:sz w:val="24"/>
                <w:szCs w:val="24"/>
                <w:lang w:val="es-CO"/>
              </w:rPr>
              <w:t>Su unidad en el sistema internacional de unidades es el litro.</w:t>
            </w:r>
          </w:p>
          <w:p w:rsidR="009B4086" w:rsidRDefault="009B4086" w:rsidP="00C42A0A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Actividad de aprendizaje</w:t>
            </w:r>
          </w:p>
          <w:p w:rsidR="009B4086" w:rsidRDefault="009B4086" w:rsidP="00C42A0A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Une con una línea </w:t>
            </w:r>
          </w:p>
          <w:p w:rsidR="00C42A0A" w:rsidRDefault="00A71209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noProof/>
                <w:sz w:val="24"/>
                <w:szCs w:val="24"/>
                <w:lang w:val="en-US" w:eastAsia="en-US"/>
              </w:rPr>
              <w:lastRenderedPageBreak/>
              <w:drawing>
                <wp:inline distT="0" distB="0" distL="0" distR="0">
                  <wp:extent cx="4180205" cy="2873829"/>
                  <wp:effectExtent l="0" t="0" r="0" b="3175"/>
                  <wp:docPr id="41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6756" cy="2878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42A0A" w:rsidRDefault="00C42A0A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C42A0A" w:rsidRDefault="005676F1" w:rsidP="009B4086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Revisión y socialización de la actividad.</w:t>
            </w:r>
          </w:p>
          <w:p w:rsidR="00E434B4" w:rsidRDefault="00E434B4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E434B4" w:rsidRDefault="00E434B4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E434B4" w:rsidRDefault="00E434B4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86F3B" w:rsidRPr="00BE74F4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586F3B" w:rsidRDefault="00586F3B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  <w:r w:rsidR="005676F1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EJERCIOS PARA AFIANZAR CONOCIMIENTOS EN EL TEMA</w:t>
            </w:r>
          </w:p>
          <w:p w:rsidR="005676F1" w:rsidRDefault="00A71209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5676F1">
              <w:rPr>
                <w:noProof/>
                <w:lang w:val="en-US" w:eastAsia="en-US"/>
              </w:rPr>
              <w:lastRenderedPageBreak/>
              <w:drawing>
                <wp:inline distT="0" distB="0" distL="0" distR="0">
                  <wp:extent cx="3930015" cy="2851785"/>
                  <wp:effectExtent l="0" t="0" r="0" b="0"/>
                  <wp:docPr id="18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23" t="7681" r="7932" b="173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0015" cy="285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76F1" w:rsidRDefault="005676F1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676F1" w:rsidRDefault="00A71209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5676F1">
              <w:rPr>
                <w:noProof/>
                <w:lang w:val="en-US" w:eastAsia="en-US"/>
              </w:rPr>
              <w:drawing>
                <wp:inline distT="0" distB="0" distL="0" distR="0">
                  <wp:extent cx="4006215" cy="1883410"/>
                  <wp:effectExtent l="0" t="0" r="0" b="0"/>
                  <wp:docPr id="19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3" r="3737" b="49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6215" cy="188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76F1" w:rsidRDefault="005676F1" w:rsidP="005676F1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Revisión y socialización de la actividad</w:t>
            </w:r>
          </w:p>
          <w:p w:rsidR="005676F1" w:rsidRDefault="00FC52E0" w:rsidP="00E434B4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lastRenderedPageBreak/>
              <w:t>PRESENTACION DE LA PRUEBA SABER INSTRUIMOS NÚMERO 07</w:t>
            </w:r>
          </w:p>
          <w:p w:rsidR="005676F1" w:rsidRDefault="005676F1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676F1" w:rsidRDefault="005676F1" w:rsidP="00586F3B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676F1" w:rsidRDefault="005676F1" w:rsidP="005676F1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676F1" w:rsidRDefault="005676F1" w:rsidP="005676F1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676F1" w:rsidRDefault="005676F1" w:rsidP="005676F1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676F1" w:rsidRDefault="005676F1" w:rsidP="005676F1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676F1" w:rsidRDefault="005676F1" w:rsidP="005676F1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676F1" w:rsidRDefault="00B5521B" w:rsidP="005676F1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SEMANA RECESO </w:t>
            </w:r>
            <w:r w:rsidR="00643523">
              <w:rPr>
                <w:rFonts w:ascii="Tahoma" w:hAnsi="Tahoma" w:cs="Calibri"/>
                <w:b/>
                <w:sz w:val="24"/>
                <w:szCs w:val="24"/>
                <w:lang w:val="es-CO"/>
              </w:rPr>
              <w:t>ESCOLAR (6 al 13 de octubre)</w:t>
            </w:r>
          </w:p>
          <w:p w:rsidR="005676F1" w:rsidRDefault="005676F1" w:rsidP="005676F1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676F1" w:rsidRDefault="005676F1" w:rsidP="005676F1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8E11BE" w:rsidRDefault="008E11BE" w:rsidP="001760BF">
            <w:pPr>
              <w:ind w:left="2"/>
              <w:jc w:val="both"/>
              <w:rPr>
                <w:noProof/>
                <w:lang w:val="es-CO" w:eastAsia="en-US"/>
              </w:rPr>
            </w:pPr>
          </w:p>
          <w:p w:rsidR="00586F3B" w:rsidRDefault="00586F3B" w:rsidP="001760BF">
            <w:pPr>
              <w:ind w:left="2"/>
              <w:jc w:val="both"/>
              <w:rPr>
                <w:noProof/>
                <w:lang w:val="es-CO" w:eastAsia="en-US"/>
              </w:rPr>
            </w:pPr>
          </w:p>
          <w:p w:rsidR="00537832" w:rsidRDefault="00537832" w:rsidP="001760BF">
            <w:pPr>
              <w:ind w:left="2"/>
              <w:jc w:val="both"/>
              <w:rPr>
                <w:noProof/>
                <w:lang w:val="es-CO" w:eastAsia="en-US"/>
              </w:rPr>
            </w:pPr>
          </w:p>
          <w:p w:rsidR="00586F3B" w:rsidRDefault="00586F3B" w:rsidP="001760BF">
            <w:pPr>
              <w:ind w:left="2"/>
              <w:jc w:val="both"/>
              <w:rPr>
                <w:noProof/>
                <w:lang w:val="es-CO" w:eastAsia="en-US"/>
              </w:rPr>
            </w:pPr>
          </w:p>
          <w:p w:rsidR="00537832" w:rsidRPr="00BE74F4" w:rsidRDefault="0053783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586F3B" w:rsidRDefault="0053783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</w:p>
          <w:p w:rsidR="00537832" w:rsidRDefault="00A71209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537832">
              <w:rPr>
                <w:rFonts w:ascii="Tahoma" w:hAnsi="Tahoma" w:cs="Calibri"/>
                <w:b/>
                <w:noProof/>
                <w:sz w:val="24"/>
                <w:szCs w:val="24"/>
                <w:lang w:val="en-US" w:eastAsia="en-US"/>
              </w:rPr>
              <w:lastRenderedPageBreak/>
              <w:drawing>
                <wp:inline distT="0" distB="0" distL="0" distR="0">
                  <wp:extent cx="4158615" cy="2242185"/>
                  <wp:effectExtent l="0" t="0" r="0" b="0"/>
                  <wp:docPr id="20" name="Picture 4" descr="Los animales son seres vivos, porlo tanto, cumplen un proceso quese llama ciclo vital.El ciclo vital comprendenacimiento,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Los animales son seres vivos, porlo tanto, cumplen un proceso quese llama ciclo vital.El ciclo vital comprendenacimiento,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861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7832" w:rsidRDefault="0053783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F0044B" w:rsidRDefault="00C743C5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1. </w:t>
            </w:r>
            <w:r w:rsidR="00F0044B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TODOS LOS ANIMALES </w:t>
            </w:r>
            <w:r w:rsidR="00F0044B" w:rsidRPr="00194733">
              <w:rPr>
                <w:rFonts w:ascii="Tahoma" w:hAnsi="Tahoma" w:cs="Calibri"/>
                <w:b/>
                <w:sz w:val="40"/>
                <w:szCs w:val="40"/>
                <w:lang w:val="es-CO"/>
              </w:rPr>
              <w:t>NACEN</w:t>
            </w:r>
            <w:r w:rsidR="00F0044B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DE UNA MADRE</w:t>
            </w:r>
          </w:p>
          <w:p w:rsidR="00F0044B" w:rsidRPr="00537832" w:rsidRDefault="00A71209" w:rsidP="00537832">
            <w:pPr>
              <w:ind w:left="2"/>
              <w:jc w:val="both"/>
              <w:rPr>
                <w:rFonts w:ascii="Tahoma" w:hAnsi="Tahoma" w:cs="Calibri"/>
                <w:b/>
                <w:noProof/>
                <w:sz w:val="24"/>
                <w:szCs w:val="24"/>
                <w:lang w:val="en-US" w:eastAsia="en-US"/>
              </w:rPr>
            </w:pPr>
            <w:r w:rsidRPr="00537832">
              <w:rPr>
                <w:rFonts w:ascii="Tahoma" w:hAnsi="Tahoma" w:cs="Calibri"/>
                <w:b/>
                <w:noProof/>
                <w:sz w:val="24"/>
                <w:szCs w:val="24"/>
                <w:lang w:val="en-US" w:eastAsia="en-US"/>
              </w:rPr>
              <w:drawing>
                <wp:inline distT="0" distB="0" distL="0" distR="0">
                  <wp:extent cx="4158615" cy="2340610"/>
                  <wp:effectExtent l="0" t="0" r="0" b="0"/>
                  <wp:docPr id="21" name="Marcador de contenido 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cador de contenido 4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7" t="12155" b="15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8615" cy="234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7832" w:rsidRDefault="00C743C5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lastRenderedPageBreak/>
              <w:t>ACTIVIDAD: REPRESENTO CON IMÁGENES CADA UNO DE LOS GRUPOS</w:t>
            </w:r>
          </w:p>
          <w:p w:rsidR="00537832" w:rsidRDefault="00A71209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194733">
              <w:rPr>
                <w:noProof/>
                <w:lang w:val="en-US" w:eastAsia="en-US"/>
              </w:rPr>
              <w:drawing>
                <wp:inline distT="0" distB="0" distL="0" distR="0">
                  <wp:extent cx="2383790" cy="2525395"/>
                  <wp:effectExtent l="0" t="0" r="0" b="0"/>
                  <wp:docPr id="2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790" cy="252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en-US"/>
              </w:rPr>
              <w:drawing>
                <wp:inline distT="0" distB="0" distL="0" distR="0">
                  <wp:extent cx="1743075" cy="2130425"/>
                  <wp:effectExtent l="0" t="0" r="0" b="0"/>
                  <wp:docPr id="3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2130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37832" w:rsidRDefault="00AF34CD" w:rsidP="00AF34CD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Explicación del tema</w:t>
            </w:r>
          </w:p>
          <w:p w:rsidR="00C743C5" w:rsidRDefault="00C743C5" w:rsidP="00AF34CD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AF34CD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AF34CD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AF34CD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AF34CD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37832" w:rsidRPr="00BE74F4" w:rsidRDefault="00537832" w:rsidP="00AF34CD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537832" w:rsidRDefault="0053783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</w:p>
          <w:p w:rsidR="00AF34CD" w:rsidRDefault="00A71209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AF34CD">
              <w:rPr>
                <w:noProof/>
                <w:lang w:val="en-US" w:eastAsia="en-US"/>
              </w:rPr>
              <w:lastRenderedPageBreak/>
              <w:drawing>
                <wp:inline distT="0" distB="0" distL="0" distR="0">
                  <wp:extent cx="4169410" cy="2105025"/>
                  <wp:effectExtent l="0" t="0" r="2540" b="9525"/>
                  <wp:docPr id="2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941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7832" w:rsidRDefault="0053783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37832" w:rsidRDefault="00A71209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0E68E6">
              <w:rPr>
                <w:noProof/>
                <w:lang w:val="en-US" w:eastAsia="en-US"/>
              </w:rPr>
              <w:drawing>
                <wp:inline distT="0" distB="0" distL="0" distR="0">
                  <wp:extent cx="2122805" cy="2231390"/>
                  <wp:effectExtent l="0" t="0" r="0" b="0"/>
                  <wp:docPr id="24" name="Marcador de contenido 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cador de contenido 5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05" cy="223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56CCB">
              <w:rPr>
                <w:noProof/>
                <w:lang w:val="en-US" w:eastAsia="en-US"/>
              </w:rPr>
              <w:drawing>
                <wp:inline distT="0" distB="0" distL="0" distR="0">
                  <wp:extent cx="2057400" cy="2144395"/>
                  <wp:effectExtent l="0" t="0" r="0" b="0"/>
                  <wp:docPr id="25" name="Imagen 1" descr="Ciclo de vida de dibujos animados de un pollo para niños 64115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 descr="Ciclo de vida de dibujos animados de un pollo para niños 64115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34CD" w:rsidRDefault="00AF34CD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AF34CD" w:rsidRDefault="00AF34CD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AF34CD" w:rsidRDefault="00AC745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Explicación y socialización del tema</w:t>
            </w:r>
          </w:p>
          <w:p w:rsidR="00537832" w:rsidRDefault="00537832" w:rsidP="00D056EC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37832" w:rsidRPr="00BE74F4" w:rsidRDefault="0053783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lastRenderedPageBreak/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537832" w:rsidRDefault="0053783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</w:p>
          <w:p w:rsidR="00AC7452" w:rsidRDefault="00A71209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AC7452">
              <w:rPr>
                <w:noProof/>
                <w:lang w:val="en-US" w:eastAsia="en-US"/>
              </w:rPr>
              <w:drawing>
                <wp:inline distT="0" distB="0" distL="0" distR="0">
                  <wp:extent cx="4321810" cy="3286125"/>
                  <wp:effectExtent l="0" t="0" r="2540" b="9525"/>
                  <wp:docPr id="2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58" t="7675" r="6931" b="16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810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7832" w:rsidRDefault="00A711FD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DIBUJO EN MI CUADERNO</w:t>
            </w:r>
          </w:p>
          <w:p w:rsidR="00D056EC" w:rsidRDefault="0001695C" w:rsidP="00537832">
            <w:pPr>
              <w:ind w:left="2"/>
              <w:jc w:val="both"/>
              <w:rPr>
                <w:noProof/>
                <w:lang w:val="es-CO" w:eastAsia="en-US"/>
              </w:rPr>
            </w:pPr>
            <w:r w:rsidRPr="0001695C">
              <w:rPr>
                <w:noProof/>
                <w:lang w:val="es-CO" w:eastAsia="en-US"/>
              </w:rPr>
              <w:lastRenderedPageBreak/>
              <w:t xml:space="preserve">  </w:t>
            </w:r>
            <w:r w:rsidR="00A71209" w:rsidRPr="0001695C">
              <w:rPr>
                <w:noProof/>
                <w:lang w:val="en-US" w:eastAsia="en-US"/>
              </w:rPr>
              <w:drawing>
                <wp:inline distT="0" distB="0" distL="0" distR="0">
                  <wp:extent cx="4057650" cy="2343150"/>
                  <wp:effectExtent l="0" t="0" r="0" b="0"/>
                  <wp:docPr id="27" name="Picture 2" descr="REPRODUCCIÓN ANIMAL OVIPARA - REPRODUCCIÓN ANIM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EPRODUCCIÓN ANIMAL OVIPARA - REPRODUCCIÓN ANIM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95C">
              <w:rPr>
                <w:noProof/>
                <w:lang w:val="es-CO" w:eastAsia="en-US"/>
              </w:rPr>
              <w:t xml:space="preserve"> </w:t>
            </w:r>
          </w:p>
          <w:p w:rsidR="00D056EC" w:rsidRDefault="00D056EC" w:rsidP="00537832">
            <w:pPr>
              <w:ind w:left="2"/>
              <w:jc w:val="both"/>
              <w:rPr>
                <w:noProof/>
                <w:lang w:val="es-CO" w:eastAsia="en-US"/>
              </w:rPr>
            </w:pPr>
          </w:p>
          <w:p w:rsidR="00D056EC" w:rsidRDefault="00D056EC" w:rsidP="00537832">
            <w:pPr>
              <w:ind w:left="2"/>
              <w:jc w:val="both"/>
              <w:rPr>
                <w:noProof/>
                <w:lang w:val="es-CO" w:eastAsia="en-US"/>
              </w:rPr>
            </w:pPr>
          </w:p>
          <w:p w:rsidR="00AC7452" w:rsidRDefault="0001695C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01695C">
              <w:rPr>
                <w:noProof/>
                <w:lang w:val="es-CO" w:eastAsia="en-US"/>
              </w:rPr>
              <w:t xml:space="preserve">       </w:t>
            </w:r>
            <w:r w:rsidR="00A71209" w:rsidRPr="00AC7452">
              <w:rPr>
                <w:noProof/>
                <w:lang w:val="en-US" w:eastAsia="en-US"/>
              </w:rPr>
              <w:drawing>
                <wp:inline distT="0" distB="0" distL="0" distR="0">
                  <wp:extent cx="4248150" cy="2144395"/>
                  <wp:effectExtent l="0" t="0" r="0" b="8255"/>
                  <wp:docPr id="28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695C">
              <w:rPr>
                <w:noProof/>
                <w:lang w:val="es-CO" w:eastAsia="en-US"/>
              </w:rPr>
              <w:t xml:space="preserve">                                                     </w:t>
            </w:r>
          </w:p>
          <w:p w:rsidR="00D056EC" w:rsidRDefault="0001695C" w:rsidP="00D056EC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Explicación y socialización del tema</w:t>
            </w:r>
          </w:p>
          <w:p w:rsidR="00537832" w:rsidRPr="00BE74F4" w:rsidRDefault="00537832" w:rsidP="0001695C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lastRenderedPageBreak/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537832" w:rsidRDefault="0053783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</w:p>
          <w:p w:rsidR="00865E79" w:rsidRDefault="00A71209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865E79">
              <w:rPr>
                <w:rFonts w:ascii="Tahoma" w:hAnsi="Tahoma" w:cs="Calibri"/>
                <w:b/>
                <w:noProof/>
                <w:sz w:val="24"/>
                <w:szCs w:val="24"/>
                <w:lang w:val="en-US" w:eastAsia="en-US"/>
              </w:rPr>
              <w:drawing>
                <wp:inline distT="0" distB="0" distL="0" distR="0">
                  <wp:extent cx="4321810" cy="1513205"/>
                  <wp:effectExtent l="0" t="0" r="0" b="0"/>
                  <wp:docPr id="2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810" cy="151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695C" w:rsidRDefault="00865E79" w:rsidP="00865E79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Explicación y socialización del tema</w:t>
            </w:r>
          </w:p>
          <w:p w:rsidR="0001695C" w:rsidRDefault="0001695C" w:rsidP="00865E79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01695C" w:rsidRDefault="0001695C" w:rsidP="00865E79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865E79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865E79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865E79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865E79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37832" w:rsidRDefault="0053783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BE74F4">
              <w:rPr>
                <w:rFonts w:ascii="Tahoma" w:hAnsi="Tahoma" w:cs="Calibri"/>
                <w:b/>
                <w:sz w:val="24"/>
                <w:szCs w:val="24"/>
                <w:lang w:val="es-CO"/>
              </w:rPr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287D22" w:rsidRDefault="00287D2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 Los estudiantes deben identificar las etapas del ciclo de vida de una gallina. Marcar con números del 1</w:t>
            </w:r>
            <w:r w:rsidR="00DE2883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(inicia)</w:t>
            </w: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al 4.</w:t>
            </w:r>
            <w:r w:rsidR="00DE2883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</w:t>
            </w: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Colorear</w:t>
            </w:r>
          </w:p>
          <w:p w:rsidR="00287D22" w:rsidRPr="00BE74F4" w:rsidRDefault="00287D2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37832" w:rsidRDefault="00A71209" w:rsidP="00DE2883">
            <w:pPr>
              <w:ind w:left="2"/>
              <w:jc w:val="center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287D22">
              <w:rPr>
                <w:noProof/>
                <w:lang w:val="en-US" w:eastAsia="en-US"/>
              </w:rPr>
              <w:lastRenderedPageBreak/>
              <w:drawing>
                <wp:inline distT="0" distB="0" distL="0" distR="0">
                  <wp:extent cx="3048000" cy="2447925"/>
                  <wp:effectExtent l="0" t="0" r="0" b="9525"/>
                  <wp:docPr id="30" name="Imagen 4" descr="Menta Más Chocolate - RECURSOS y ACTIVIDADES PARA EDUCACIÓN INFANTIL: CICLO  DE LA VIDA de una… | Proyectos para preescolar, Ciclos de vida, Libros  gratis para niñ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4" descr="Menta Más Chocolate - RECURSOS y ACTIVIDADES PARA EDUCACIÓN INFANTIL: CICLO  DE LA VIDA de una… | Proyectos para preescolar, Ciclos de vida, Libros  gratis para niñ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7832" w:rsidRDefault="00287D2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Revisión y socialización de la actividad</w:t>
            </w:r>
          </w:p>
          <w:p w:rsidR="00537832" w:rsidRDefault="00537832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537832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63182E" w:rsidRPr="0063182E" w:rsidRDefault="0063182E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63182E">
              <w:rPr>
                <w:rFonts w:ascii="Tahoma" w:hAnsi="Tahoma" w:cs="Calibri"/>
                <w:b/>
                <w:sz w:val="24"/>
                <w:szCs w:val="24"/>
                <w:lang w:val="es-CO"/>
              </w:rPr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00441D" w:rsidRDefault="0000441D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537832" w:rsidRDefault="0063182E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</w:rPr>
            </w:pPr>
            <w:r w:rsidRPr="0063182E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</w:t>
            </w:r>
            <w:r w:rsidRPr="0063182E">
              <w:t xml:space="preserve"> </w:t>
            </w:r>
            <w:r w:rsidRPr="0063182E">
              <w:rPr>
                <w:rFonts w:ascii="Tahoma" w:hAnsi="Tahoma" w:cs="Calibri"/>
                <w:b/>
                <w:sz w:val="24"/>
                <w:szCs w:val="24"/>
              </w:rPr>
              <w:t>OBJETOS NATURALES Y CREADOS POR EL SER HUMANO</w:t>
            </w:r>
          </w:p>
          <w:p w:rsidR="0000441D" w:rsidRDefault="0000441D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63182E" w:rsidRDefault="00A71209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noProof/>
                <w:sz w:val="24"/>
                <w:szCs w:val="24"/>
                <w:lang w:val="en-US" w:eastAsia="en-US"/>
              </w:rPr>
              <w:lastRenderedPageBreak/>
              <w:drawing>
                <wp:inline distT="0" distB="0" distL="0" distR="0">
                  <wp:extent cx="4187190" cy="3994150"/>
                  <wp:effectExtent l="0" t="0" r="0" b="0"/>
                  <wp:docPr id="2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7190" cy="3994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0441D" w:rsidRDefault="0000441D" w:rsidP="009557AC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00441D" w:rsidRDefault="0000441D" w:rsidP="009557AC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63182E" w:rsidRDefault="009557AC" w:rsidP="009557AC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Explicación y socialización del tema</w:t>
            </w:r>
          </w:p>
          <w:p w:rsidR="00287D22" w:rsidRDefault="00287D22" w:rsidP="009557AC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00441D" w:rsidRDefault="0000441D" w:rsidP="009557AC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056EC" w:rsidRDefault="00D056EC" w:rsidP="009557AC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63182E" w:rsidRPr="0063182E" w:rsidRDefault="0063182E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63182E">
              <w:rPr>
                <w:rFonts w:ascii="Tahoma" w:hAnsi="Tahoma" w:cs="Calibri"/>
                <w:b/>
                <w:sz w:val="24"/>
                <w:szCs w:val="24"/>
                <w:lang w:val="es-CO"/>
              </w:rPr>
              <w:lastRenderedPageBreak/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287D22" w:rsidRDefault="0063182E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63182E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</w:p>
          <w:p w:rsidR="009212E9" w:rsidRPr="009557AC" w:rsidRDefault="00A71209" w:rsidP="0063182E">
            <w:pPr>
              <w:ind w:left="2"/>
              <w:jc w:val="both"/>
              <w:rPr>
                <w:rFonts w:ascii="Tahoma" w:hAnsi="Tahoma" w:cs="Calibri"/>
                <w:b/>
                <w:noProof/>
                <w:sz w:val="24"/>
                <w:szCs w:val="24"/>
                <w:lang w:val="en-US" w:eastAsia="en-US"/>
              </w:rPr>
            </w:pPr>
            <w:r w:rsidRPr="009557AC">
              <w:rPr>
                <w:rFonts w:ascii="Tahoma" w:hAnsi="Tahoma" w:cs="Calibri"/>
                <w:b/>
                <w:noProof/>
                <w:sz w:val="24"/>
                <w:szCs w:val="24"/>
                <w:lang w:val="en-US" w:eastAsia="en-US"/>
              </w:rPr>
              <w:drawing>
                <wp:inline distT="0" distB="0" distL="0" distR="0">
                  <wp:extent cx="4245610" cy="2647950"/>
                  <wp:effectExtent l="0" t="0" r="2540" b="0"/>
                  <wp:docPr id="3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5610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57AC" w:rsidRDefault="0000441D" w:rsidP="006D11CD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Explicación y socialización del tema</w:t>
            </w:r>
          </w:p>
          <w:p w:rsidR="009557AC" w:rsidRDefault="00D666E4" w:rsidP="00D666E4">
            <w:pPr>
              <w:ind w:left="2"/>
              <w:jc w:val="center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REPASO MATERIALES</w:t>
            </w:r>
          </w:p>
          <w:p w:rsidR="00D666E4" w:rsidRDefault="00A71209" w:rsidP="00D666E4">
            <w:pPr>
              <w:ind w:left="2"/>
              <w:jc w:val="center"/>
              <w:rPr>
                <w:noProof/>
                <w:lang w:val="en-US" w:eastAsia="en-US"/>
              </w:rPr>
            </w:pPr>
            <w:r w:rsidRPr="00D666E4">
              <w:rPr>
                <w:noProof/>
                <w:lang w:val="en-US" w:eastAsia="en-US"/>
              </w:rPr>
              <w:drawing>
                <wp:inline distT="0" distB="0" distL="0" distR="0">
                  <wp:extent cx="4082415" cy="1012190"/>
                  <wp:effectExtent l="0" t="0" r="0" b="0"/>
                  <wp:docPr id="3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45" t="46268" r="23495" b="17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2415" cy="101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66E4" w:rsidRDefault="00A71209" w:rsidP="00D666E4">
            <w:pPr>
              <w:ind w:left="2"/>
              <w:jc w:val="center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D666E4">
              <w:rPr>
                <w:noProof/>
                <w:lang w:val="en-US" w:eastAsia="en-US"/>
              </w:rPr>
              <w:lastRenderedPageBreak/>
              <w:drawing>
                <wp:inline distT="0" distB="0" distL="0" distR="0">
                  <wp:extent cx="4070985" cy="1350010"/>
                  <wp:effectExtent l="0" t="0" r="0" b="0"/>
                  <wp:docPr id="33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26" t="9602" r="22429" b="20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985" cy="135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05F5" w:rsidRDefault="00A805F5" w:rsidP="00D666E4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F67692" w:rsidRDefault="00F67692" w:rsidP="00123473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F67692" w:rsidRDefault="00F67692" w:rsidP="00123473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123473" w:rsidRDefault="006D11CD" w:rsidP="00123473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PRESENTACIÓN PRUEBA SABER INSTRUIMOS N°</w:t>
            </w:r>
            <w:r w:rsidR="00F464F2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</w:t>
            </w: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08</w:t>
            </w:r>
          </w:p>
          <w:p w:rsidR="00A805F5" w:rsidRDefault="00A805F5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F67692" w:rsidRDefault="00F67692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63182E" w:rsidRPr="0063182E" w:rsidRDefault="0063182E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63182E">
              <w:rPr>
                <w:rFonts w:ascii="Tahoma" w:hAnsi="Tahoma" w:cs="Calibri"/>
                <w:b/>
                <w:sz w:val="24"/>
                <w:szCs w:val="24"/>
                <w:lang w:val="es-CO"/>
              </w:rPr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63182E" w:rsidRDefault="0063182E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63182E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</w:p>
          <w:p w:rsidR="006D11CD" w:rsidRDefault="006D11CD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6D11CD">
              <w:rPr>
                <w:rFonts w:ascii="Tahoma" w:hAnsi="Tahoma" w:cs="Calibri"/>
                <w:b/>
                <w:sz w:val="24"/>
                <w:szCs w:val="24"/>
                <w:lang w:val="es-CO"/>
              </w:rPr>
              <w:t>UTILIDAD DE LOS MATERIALES NATURALES</w:t>
            </w: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:</w:t>
            </w:r>
          </w:p>
          <w:p w:rsidR="0063182E" w:rsidRDefault="006D11CD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Origen animal.</w:t>
            </w:r>
          </w:p>
          <w:p w:rsidR="006D11CD" w:rsidRDefault="00A71209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6D11CD">
              <w:rPr>
                <w:noProof/>
                <w:lang w:val="en-US" w:eastAsia="en-US"/>
              </w:rPr>
              <w:drawing>
                <wp:inline distT="0" distB="0" distL="0" distR="0">
                  <wp:extent cx="4114800" cy="1360805"/>
                  <wp:effectExtent l="0" t="0" r="0" b="0"/>
                  <wp:docPr id="34" name="Imagen 1" descr="Productos hechos con cuero…&#10;            &#10;&#10;&#10;&#10;&#10;                     Volver&#10;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 descr="Productos hechos con cuero…&#10;            &#10;&#10;&#10;&#10;&#10;                     Volver&#10;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1CD" w:rsidRDefault="006D11CD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6D11CD" w:rsidRDefault="00A71209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6D11CD">
              <w:rPr>
                <w:noProof/>
                <w:lang w:val="en-US" w:eastAsia="en-US"/>
              </w:rPr>
              <w:drawing>
                <wp:inline distT="0" distB="0" distL="0" distR="0">
                  <wp:extent cx="4104005" cy="1426210"/>
                  <wp:effectExtent l="0" t="0" r="0" b="0"/>
                  <wp:docPr id="35" name="Imagen 3" descr="Productos hechos con lana…&#10;           &#10;&#10;&#10;&#10;&#10;                    Volver&#10;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 descr="Productos hechos con lana…&#10;           &#10;&#10;&#10;&#10;&#10;                    Volver&#10;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4005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1CD" w:rsidRDefault="006D11CD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6D11CD" w:rsidRDefault="00A71209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6D11CD">
              <w:rPr>
                <w:noProof/>
                <w:lang w:val="en-US" w:eastAsia="en-US"/>
              </w:rPr>
              <w:drawing>
                <wp:inline distT="0" distB="0" distL="0" distR="0">
                  <wp:extent cx="4082415" cy="1339215"/>
                  <wp:effectExtent l="0" t="0" r="0" b="0"/>
                  <wp:docPr id="36" name="Imagen 4" descr="Productos hechos con seda…&#10;           &#10;&#10;&#10;&#10;&#10;                    Volver&#10;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4" descr="Productos hechos con seda…&#10;           &#10;&#10;&#10;&#10;&#10;                    Volver&#10;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2415" cy="1339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1CD" w:rsidRDefault="006D11CD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Dibujar en el cuaderno</w:t>
            </w:r>
          </w:p>
          <w:p w:rsidR="006D11CD" w:rsidRDefault="006D11CD" w:rsidP="00D875F0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Evaluación y socialización de la actividad</w:t>
            </w:r>
          </w:p>
          <w:p w:rsidR="00F67692" w:rsidRDefault="00F67692" w:rsidP="00D875F0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F67692" w:rsidRDefault="00F67692" w:rsidP="00D875F0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F67692" w:rsidRDefault="00F67692" w:rsidP="00D875F0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63182E" w:rsidRPr="0063182E" w:rsidRDefault="0063182E" w:rsidP="00D875F0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63182E">
              <w:rPr>
                <w:rFonts w:ascii="Tahoma" w:hAnsi="Tahoma" w:cs="Calibri"/>
                <w:b/>
                <w:sz w:val="24"/>
                <w:szCs w:val="24"/>
                <w:lang w:val="es-CO"/>
              </w:rPr>
              <w:t>I. Iniciaremos la clase con el saludo, oración, se tomará   asistencia, se copia la fecha, se recuerdan los protocolos de bioseguridad y las normas de clase. Luego se explica el tema a trabajar.</w:t>
            </w:r>
          </w:p>
          <w:p w:rsidR="008E0F25" w:rsidRPr="008E0F25" w:rsidRDefault="0063182E" w:rsidP="008E0F25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63182E">
              <w:rPr>
                <w:rFonts w:ascii="Tahoma" w:hAnsi="Tahoma" w:cs="Calibri"/>
                <w:b/>
                <w:sz w:val="24"/>
                <w:szCs w:val="24"/>
                <w:lang w:val="es-CO"/>
              </w:rPr>
              <w:t>D:</w:t>
            </w:r>
            <w:r w:rsidR="008E0F25"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</w:t>
            </w:r>
            <w:r w:rsidR="008E0F25">
              <w:t xml:space="preserve"> </w:t>
            </w:r>
            <w:r w:rsidR="008E0F25" w:rsidRPr="008E0F25">
              <w:rPr>
                <w:rFonts w:ascii="Tahoma" w:hAnsi="Tahoma" w:cs="Calibri"/>
                <w:b/>
                <w:sz w:val="24"/>
                <w:szCs w:val="24"/>
                <w:lang w:val="es-CO"/>
              </w:rPr>
              <w:t>UTILIDAD DE LOS MATERIALES NATURALES:</w:t>
            </w:r>
          </w:p>
          <w:p w:rsidR="0063182E" w:rsidRDefault="008E0F25" w:rsidP="008E0F25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8E0F25">
              <w:rPr>
                <w:rFonts w:ascii="Tahoma" w:hAnsi="Tahoma" w:cs="Calibri"/>
                <w:b/>
                <w:sz w:val="24"/>
                <w:szCs w:val="24"/>
                <w:lang w:val="es-CO"/>
              </w:rPr>
              <w:t>Origen</w:t>
            </w: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 xml:space="preserve"> vegetal</w:t>
            </w:r>
            <w:r w:rsidR="00FE591A">
              <w:rPr>
                <w:rFonts w:ascii="Tahoma" w:hAnsi="Tahoma" w:cs="Calibri"/>
                <w:b/>
                <w:sz w:val="24"/>
                <w:szCs w:val="24"/>
                <w:lang w:val="es-CO"/>
              </w:rPr>
              <w:t>: Dibujo</w:t>
            </w:r>
          </w:p>
          <w:p w:rsidR="0063182E" w:rsidRDefault="00A71209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8E0F25">
              <w:rPr>
                <w:noProof/>
                <w:lang w:val="en-US" w:eastAsia="en-US"/>
              </w:rPr>
              <w:lastRenderedPageBreak/>
              <w:drawing>
                <wp:inline distT="0" distB="0" distL="0" distR="0">
                  <wp:extent cx="4104005" cy="838200"/>
                  <wp:effectExtent l="0" t="0" r="0" b="0"/>
                  <wp:docPr id="37" name="Imagen 5" descr="Productos hechos con madera…&#10;            &#10;&#10;&#10;&#10;&#10;                      Volver&#10;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5" descr="Productos hechos con madera…&#10;            &#10;&#10;&#10;&#10;&#10;                      Volver&#10;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2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400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182E" w:rsidRDefault="0063182E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875F0" w:rsidRDefault="00A71209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8E0F25">
              <w:rPr>
                <w:noProof/>
                <w:lang w:val="en-US" w:eastAsia="en-US"/>
              </w:rPr>
              <w:drawing>
                <wp:inline distT="0" distB="0" distL="0" distR="0">
                  <wp:extent cx="4082415" cy="903605"/>
                  <wp:effectExtent l="0" t="0" r="0" b="0"/>
                  <wp:docPr id="38" name="Imagen 6" descr="Productos hechos con algodón…&#10;             &#10;&#10;&#10;&#10;&#10;                      Volver&#10;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6" descr="Productos hechos con algodón…&#10;             &#10;&#10;&#10;&#10;&#10;                      Volver&#10;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7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2415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75F0" w:rsidRDefault="00D875F0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D875F0" w:rsidRDefault="00A71209" w:rsidP="0063182E">
            <w:pPr>
              <w:ind w:left="2"/>
              <w:jc w:val="both"/>
              <w:rPr>
                <w:noProof/>
                <w:lang w:val="en-US" w:eastAsia="en-US"/>
              </w:rPr>
            </w:pPr>
            <w:r w:rsidRPr="008E0F25">
              <w:rPr>
                <w:noProof/>
                <w:lang w:val="en-US" w:eastAsia="en-US"/>
              </w:rPr>
              <w:drawing>
                <wp:inline distT="0" distB="0" distL="0" distR="0">
                  <wp:extent cx="4158615" cy="949960"/>
                  <wp:effectExtent l="0" t="0" r="0" b="2540"/>
                  <wp:docPr id="39" name="Imagen 7" descr="Productos hechos con caucho…&#10;            &#10;&#10;&#10;&#10;&#10;                      Volver&#10;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7" descr="Productos hechos con caucho…&#10;            &#10;&#10;&#10;&#10;&#10;                      Volver&#10;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0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8615" cy="94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0F25" w:rsidRDefault="008E0F25" w:rsidP="0063182E">
            <w:pPr>
              <w:ind w:left="2"/>
              <w:jc w:val="both"/>
              <w:rPr>
                <w:noProof/>
                <w:lang w:val="en-US" w:eastAsia="en-US"/>
              </w:rPr>
            </w:pPr>
          </w:p>
          <w:p w:rsidR="00D875F0" w:rsidRDefault="00A71209" w:rsidP="00FE591A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 w:rsidRPr="008E0F25">
              <w:rPr>
                <w:noProof/>
                <w:lang w:val="en-US" w:eastAsia="en-US"/>
              </w:rPr>
              <w:drawing>
                <wp:inline distT="0" distB="0" distL="0" distR="0">
                  <wp:extent cx="4136390" cy="1015365"/>
                  <wp:effectExtent l="0" t="0" r="0" b="0"/>
                  <wp:docPr id="40" name="Imagen 8" descr="Productos hechos con corcho…&#10;            &#10;&#10;&#10;&#10;&#10;                      Volver&#10;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8" descr="Productos hechos con corcho…&#10;            &#10;&#10;&#10;&#10;&#10;                      Volver&#10;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0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6390" cy="101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0F25" w:rsidRDefault="008E0F25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C: Evaluación y socialización de la actividad</w:t>
            </w:r>
          </w:p>
          <w:p w:rsidR="00FE591A" w:rsidRDefault="00FE591A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8E0F25" w:rsidRDefault="008E0F25" w:rsidP="0063182E">
            <w:pPr>
              <w:ind w:left="2"/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  <w:p w:rsidR="00084537" w:rsidRDefault="00084537" w:rsidP="008E0F25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  <w:r>
              <w:rPr>
                <w:rFonts w:ascii="Tahoma" w:hAnsi="Tahoma" w:cs="Calibri"/>
                <w:b/>
                <w:sz w:val="24"/>
                <w:szCs w:val="24"/>
                <w:lang w:val="es-CO"/>
              </w:rPr>
              <w:t>PRESENTACIÓN PRUEBA INSTITUCIONAL NUMERO 02</w:t>
            </w:r>
          </w:p>
          <w:p w:rsidR="00BC3634" w:rsidRPr="00BE74F4" w:rsidRDefault="00BC3634" w:rsidP="00287D22">
            <w:pPr>
              <w:jc w:val="both"/>
              <w:rPr>
                <w:rFonts w:ascii="Tahoma" w:hAnsi="Tahoma" w:cs="Calibri"/>
                <w:b/>
                <w:sz w:val="24"/>
                <w:szCs w:val="24"/>
                <w:lang w:val="es-CO"/>
              </w:rPr>
            </w:pPr>
          </w:p>
        </w:tc>
        <w:tc>
          <w:tcPr>
            <w:tcW w:w="2341" w:type="dxa"/>
          </w:tcPr>
          <w:p w:rsidR="00162111" w:rsidRPr="00162111" w:rsidRDefault="00162111" w:rsidP="001760BF">
            <w:pPr>
              <w:ind w:left="214"/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</w:pPr>
            <w:r w:rsidRPr="00162111"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  <w:lastRenderedPageBreak/>
              <w:t>Útiles escolares</w:t>
            </w:r>
          </w:p>
          <w:p w:rsidR="00162111" w:rsidRPr="00162111" w:rsidRDefault="00162111" w:rsidP="001760BF">
            <w:pPr>
              <w:ind w:left="214"/>
              <w:rPr>
                <w:rFonts w:ascii="Tahoma" w:hAnsi="Tahoma" w:cs="Tahoma"/>
                <w:b/>
                <w:sz w:val="24"/>
                <w:szCs w:val="24"/>
              </w:rPr>
            </w:pPr>
            <w:r w:rsidRPr="00162111">
              <w:rPr>
                <w:rFonts w:ascii="Tahoma" w:hAnsi="Tahoma" w:cs="Tahoma"/>
                <w:b/>
                <w:sz w:val="24"/>
                <w:szCs w:val="24"/>
              </w:rPr>
              <w:t>Computador</w:t>
            </w: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Pr="00A8731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3363C" w:rsidRDefault="00E3363C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B27C4A" w:rsidRPr="00A8731C" w:rsidRDefault="00B27C4A" w:rsidP="00AA0FEE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63E6F" w:rsidRDefault="00E63E6F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bCs/>
                <w:sz w:val="24"/>
                <w:szCs w:val="24"/>
                <w:u w:val="none"/>
              </w:rPr>
            </w:pPr>
          </w:p>
          <w:p w:rsidR="001760BF" w:rsidRPr="001760BF" w:rsidRDefault="001760BF" w:rsidP="001760BF">
            <w:pPr>
              <w:spacing w:line="276" w:lineRule="auto"/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</w:pPr>
            <w:r w:rsidRPr="001760BF">
              <w:rPr>
                <w:rFonts w:ascii="Tahoma" w:hAnsi="Tahoma" w:cs="Tahoma"/>
                <w:b/>
                <w:bCs/>
                <w:sz w:val="24"/>
                <w:szCs w:val="24"/>
                <w:lang w:val="es-ES_tradnl"/>
              </w:rPr>
              <w:lastRenderedPageBreak/>
              <w:t>Útiles escolares</w:t>
            </w:r>
          </w:p>
          <w:p w:rsidR="001760BF" w:rsidRPr="001760BF" w:rsidRDefault="001760BF" w:rsidP="001760BF">
            <w:pPr>
              <w:jc w:val="both"/>
              <w:rPr>
                <w:rFonts w:ascii="Tahoma" w:hAnsi="Tahoma" w:cs="Tahoma"/>
                <w:b/>
                <w:sz w:val="24"/>
                <w:szCs w:val="24"/>
              </w:rPr>
            </w:pPr>
            <w:r w:rsidRPr="001760BF">
              <w:rPr>
                <w:rFonts w:ascii="Tahoma" w:hAnsi="Tahoma" w:cs="Tahoma"/>
                <w:b/>
                <w:sz w:val="24"/>
                <w:szCs w:val="24"/>
              </w:rPr>
              <w:t>Computador</w:t>
            </w:r>
          </w:p>
          <w:p w:rsidR="001760BF" w:rsidRPr="001760BF" w:rsidRDefault="001760BF" w:rsidP="001760BF">
            <w:pPr>
              <w:ind w:left="214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24CAB" w:rsidRDefault="00424CA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27C4A" w:rsidRDefault="00B27C4A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27C4A" w:rsidRDefault="00B27C4A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AA0FEE" w:rsidRDefault="00AA0FE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44F9D" w:rsidRPr="00D44F9D" w:rsidRDefault="00D44F9D" w:rsidP="00D44F9D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t>Útiles escolares</w:t>
            </w:r>
          </w:p>
          <w:p w:rsidR="00D44F9D" w:rsidRPr="00D44F9D" w:rsidRDefault="00D44F9D" w:rsidP="00D44F9D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D44F9D" w:rsidRDefault="00D44F9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447BCA" w:rsidRDefault="00447BCA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447BCA" w:rsidRDefault="00447BCA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Pr="00D44F9D" w:rsidRDefault="00891488" w:rsidP="00891488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lastRenderedPageBreak/>
              <w:t>Útiles escolares</w:t>
            </w:r>
          </w:p>
          <w:p w:rsidR="00891488" w:rsidRPr="00D44F9D" w:rsidRDefault="00891488" w:rsidP="00891488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376EC8" w:rsidRDefault="00376EC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376EC8" w:rsidRDefault="00376EC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891488">
            <w:pPr>
              <w:rPr>
                <w:rFonts w:ascii="Tahoma" w:hAnsi="Tahoma" w:cs="Tahoma"/>
                <w:sz w:val="24"/>
                <w:szCs w:val="24"/>
                <w:lang w:val="es-ES_tradnl"/>
              </w:rPr>
            </w:pPr>
          </w:p>
          <w:p w:rsidR="00891488" w:rsidRPr="00D44F9D" w:rsidRDefault="00891488" w:rsidP="00891488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lastRenderedPageBreak/>
              <w:t>Útiles escolares</w:t>
            </w:r>
          </w:p>
          <w:p w:rsidR="00891488" w:rsidRPr="00D44F9D" w:rsidRDefault="00891488" w:rsidP="00891488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DF66FE" w:rsidRDefault="00DF66FE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0E68E6" w:rsidRDefault="000E68E6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376EC8" w:rsidRDefault="00376EC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376EC8" w:rsidRDefault="00376EC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891488" w:rsidRPr="00D44F9D" w:rsidRDefault="00891488" w:rsidP="00891488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t>Útiles escolares</w:t>
            </w:r>
          </w:p>
          <w:p w:rsidR="00891488" w:rsidRPr="00D44F9D" w:rsidRDefault="00891488" w:rsidP="00891488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891488" w:rsidRDefault="0089148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Default="00BE74F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376EC8" w:rsidRDefault="00376EC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376EC8" w:rsidRDefault="00376EC8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BE74F4" w:rsidRPr="00D44F9D" w:rsidRDefault="00BE74F4" w:rsidP="00BE74F4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t>Útiles escolares</w:t>
            </w:r>
          </w:p>
          <w:p w:rsidR="00BE74F4" w:rsidRPr="00D44F9D" w:rsidRDefault="00BE74F4" w:rsidP="00BE74F4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E434B4" w:rsidRDefault="00E434B4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4A10AD" w:rsidRDefault="004A10A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86F3B" w:rsidRDefault="00586F3B" w:rsidP="00586F3B">
            <w:pPr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</w:p>
          <w:p w:rsidR="00643523" w:rsidRDefault="00643523" w:rsidP="00586F3B">
            <w:pPr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</w:p>
          <w:p w:rsidR="00643523" w:rsidRDefault="00643523" w:rsidP="00586F3B">
            <w:pPr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</w:p>
          <w:p w:rsidR="00643523" w:rsidRDefault="00643523" w:rsidP="00586F3B">
            <w:pPr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</w:p>
          <w:p w:rsidR="00643523" w:rsidRDefault="00643523" w:rsidP="00586F3B">
            <w:pPr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</w:p>
          <w:p w:rsidR="00643523" w:rsidRDefault="00643523" w:rsidP="00586F3B">
            <w:pPr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</w:p>
          <w:p w:rsidR="00586F3B" w:rsidRPr="00D44F9D" w:rsidRDefault="00586F3B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lastRenderedPageBreak/>
              <w:t>Útiles escolares</w:t>
            </w:r>
          </w:p>
          <w:p w:rsidR="00586F3B" w:rsidRPr="00D44F9D" w:rsidRDefault="00586F3B" w:rsidP="00586F3B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586F3B" w:rsidRDefault="00586F3B" w:rsidP="00586F3B">
            <w:pPr>
              <w:pStyle w:val="a1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D44AA6" w:rsidRDefault="00D44AA6" w:rsidP="00586F3B">
            <w:pPr>
              <w:rPr>
                <w:b/>
                <w:sz w:val="28"/>
                <w:u w:val="single"/>
                <w:lang w:val="es-ES_tradnl"/>
              </w:rPr>
            </w:pPr>
          </w:p>
          <w:p w:rsidR="000E68E6" w:rsidRDefault="000E68E6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3188C" w:rsidRDefault="0063188C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3188C" w:rsidRDefault="0063188C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3188C" w:rsidRDefault="0063188C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3188C" w:rsidRDefault="0063188C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3188C" w:rsidRDefault="0063188C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3188C" w:rsidRDefault="0063188C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3188C" w:rsidRDefault="0063188C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586F3B" w:rsidRPr="00D44F9D" w:rsidRDefault="00586F3B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lastRenderedPageBreak/>
              <w:t>Útiles escolares</w:t>
            </w:r>
          </w:p>
          <w:p w:rsidR="00586F3B" w:rsidRPr="00D44F9D" w:rsidRDefault="00586F3B" w:rsidP="00586F3B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586F3B" w:rsidRDefault="00586F3B" w:rsidP="00586F3B">
            <w:pPr>
              <w:pStyle w:val="a1"/>
              <w:spacing w:line="276" w:lineRule="auto"/>
              <w:jc w:val="left"/>
              <w:rPr>
                <w:rFonts w:ascii="Tahoma" w:hAnsi="Tahoma" w:cs="Tahoma"/>
                <w:b w:val="0"/>
                <w:sz w:val="24"/>
                <w:szCs w:val="24"/>
                <w:u w:val="none"/>
              </w:rPr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D44AA6" w:rsidRDefault="00D44AA6" w:rsidP="00586F3B">
            <w:pPr>
              <w:pStyle w:val="Puesto"/>
            </w:pPr>
          </w:p>
          <w:p w:rsidR="00D44AA6" w:rsidRDefault="00D44AA6" w:rsidP="00586F3B">
            <w:pPr>
              <w:pStyle w:val="Puesto"/>
            </w:pPr>
          </w:p>
          <w:p w:rsidR="00D44AA6" w:rsidRDefault="00D44AA6" w:rsidP="00586F3B">
            <w:pPr>
              <w:pStyle w:val="Puesto"/>
            </w:pPr>
          </w:p>
          <w:p w:rsidR="00C42A0A" w:rsidRDefault="00C42A0A" w:rsidP="00586F3B">
            <w:pPr>
              <w:pStyle w:val="Puesto"/>
            </w:pPr>
          </w:p>
          <w:p w:rsidR="00C42A0A" w:rsidRDefault="00C42A0A" w:rsidP="00586F3B">
            <w:pPr>
              <w:pStyle w:val="Puesto"/>
            </w:pPr>
          </w:p>
          <w:p w:rsidR="00C42A0A" w:rsidRDefault="00C42A0A" w:rsidP="00586F3B">
            <w:pPr>
              <w:pStyle w:val="Puesto"/>
            </w:pPr>
          </w:p>
          <w:p w:rsidR="00586F3B" w:rsidRDefault="00586F3B" w:rsidP="00586F3B">
            <w:pPr>
              <w:pStyle w:val="Puesto"/>
            </w:pPr>
          </w:p>
          <w:p w:rsidR="000E68E6" w:rsidRDefault="000E68E6" w:rsidP="00586F3B">
            <w:pPr>
              <w:pStyle w:val="Puesto"/>
            </w:pPr>
          </w:p>
          <w:p w:rsidR="000E68E6" w:rsidRDefault="000E68E6" w:rsidP="00586F3B">
            <w:pPr>
              <w:pStyle w:val="Puesto"/>
            </w:pPr>
          </w:p>
          <w:p w:rsidR="000E68E6" w:rsidRDefault="000E68E6" w:rsidP="00586F3B">
            <w:pPr>
              <w:pStyle w:val="Puesto"/>
            </w:pPr>
          </w:p>
          <w:p w:rsidR="000E68E6" w:rsidRDefault="000E68E6" w:rsidP="00586F3B">
            <w:pPr>
              <w:pStyle w:val="Puesto"/>
            </w:pPr>
          </w:p>
          <w:p w:rsidR="000E68E6" w:rsidRDefault="000E68E6" w:rsidP="00586F3B">
            <w:pPr>
              <w:pStyle w:val="Puesto"/>
            </w:pPr>
          </w:p>
          <w:p w:rsidR="000E68E6" w:rsidRDefault="000E68E6" w:rsidP="00586F3B">
            <w:pPr>
              <w:pStyle w:val="Puesto"/>
            </w:pPr>
          </w:p>
          <w:p w:rsidR="000E68E6" w:rsidRDefault="000E68E6" w:rsidP="00586F3B">
            <w:pPr>
              <w:pStyle w:val="Puesto"/>
            </w:pPr>
          </w:p>
          <w:p w:rsidR="000E68E6" w:rsidRPr="00586F3B" w:rsidRDefault="000E68E6" w:rsidP="000E68E6">
            <w:pPr>
              <w:pStyle w:val="Puesto"/>
              <w:jc w:val="left"/>
            </w:pPr>
          </w:p>
          <w:p w:rsidR="00586F3B" w:rsidRPr="00D44F9D" w:rsidRDefault="00586F3B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t>Útiles escolares</w:t>
            </w:r>
          </w:p>
          <w:p w:rsidR="00586F3B" w:rsidRPr="00D44F9D" w:rsidRDefault="00586F3B" w:rsidP="00586F3B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C42A0A" w:rsidRDefault="00C42A0A" w:rsidP="00C42A0A">
            <w:pPr>
              <w:pStyle w:val="Puesto"/>
            </w:pPr>
          </w:p>
          <w:p w:rsidR="005676F1" w:rsidRDefault="005676F1" w:rsidP="00C42A0A">
            <w:pPr>
              <w:pStyle w:val="Puesto"/>
            </w:pPr>
          </w:p>
          <w:p w:rsidR="005676F1" w:rsidRDefault="005676F1" w:rsidP="00C42A0A">
            <w:pPr>
              <w:pStyle w:val="Puesto"/>
            </w:pPr>
          </w:p>
          <w:p w:rsidR="005676F1" w:rsidRDefault="005676F1" w:rsidP="00C42A0A">
            <w:pPr>
              <w:pStyle w:val="Puesto"/>
            </w:pPr>
          </w:p>
          <w:p w:rsidR="005676F1" w:rsidRDefault="005676F1" w:rsidP="00C42A0A">
            <w:pPr>
              <w:pStyle w:val="Puesto"/>
            </w:pPr>
          </w:p>
          <w:p w:rsidR="005676F1" w:rsidRDefault="005676F1" w:rsidP="00C42A0A">
            <w:pPr>
              <w:pStyle w:val="Puesto"/>
            </w:pPr>
          </w:p>
          <w:p w:rsidR="005676F1" w:rsidRDefault="005676F1" w:rsidP="00C42A0A">
            <w:pPr>
              <w:pStyle w:val="Puesto"/>
            </w:pPr>
          </w:p>
          <w:p w:rsidR="005676F1" w:rsidRDefault="005676F1" w:rsidP="00C42A0A">
            <w:pPr>
              <w:pStyle w:val="Puesto"/>
            </w:pPr>
          </w:p>
          <w:p w:rsidR="005676F1" w:rsidRDefault="005676F1" w:rsidP="00C42A0A">
            <w:pPr>
              <w:pStyle w:val="Puesto"/>
            </w:pPr>
          </w:p>
          <w:p w:rsidR="005676F1" w:rsidRDefault="005676F1" w:rsidP="00C42A0A">
            <w:pPr>
              <w:pStyle w:val="Puesto"/>
            </w:pPr>
          </w:p>
          <w:p w:rsidR="009B4086" w:rsidRDefault="009B4086" w:rsidP="00C42A0A">
            <w:pPr>
              <w:pStyle w:val="Puesto"/>
            </w:pPr>
          </w:p>
          <w:p w:rsidR="009B4086" w:rsidRDefault="009B4086" w:rsidP="00C42A0A">
            <w:pPr>
              <w:pStyle w:val="Puesto"/>
            </w:pPr>
          </w:p>
          <w:p w:rsidR="00E434B4" w:rsidRDefault="00E434B4" w:rsidP="00C42A0A">
            <w:pPr>
              <w:pStyle w:val="Puesto"/>
            </w:pPr>
          </w:p>
          <w:p w:rsidR="00E434B4" w:rsidRDefault="00E434B4" w:rsidP="00C42A0A">
            <w:pPr>
              <w:pStyle w:val="Puesto"/>
            </w:pPr>
          </w:p>
          <w:p w:rsidR="00E434B4" w:rsidRDefault="00E434B4" w:rsidP="00C42A0A">
            <w:pPr>
              <w:pStyle w:val="Puesto"/>
            </w:pPr>
          </w:p>
          <w:p w:rsidR="00E434B4" w:rsidRDefault="00E434B4" w:rsidP="00C42A0A">
            <w:pPr>
              <w:pStyle w:val="Puesto"/>
            </w:pPr>
          </w:p>
          <w:p w:rsidR="00E434B4" w:rsidRDefault="00E434B4" w:rsidP="00C42A0A">
            <w:pPr>
              <w:pStyle w:val="Puesto"/>
            </w:pPr>
          </w:p>
          <w:p w:rsidR="00E434B4" w:rsidRDefault="00E434B4" w:rsidP="00C42A0A">
            <w:pPr>
              <w:pStyle w:val="Puesto"/>
            </w:pPr>
          </w:p>
          <w:p w:rsidR="00E434B4" w:rsidRDefault="00E434B4" w:rsidP="00C42A0A">
            <w:pPr>
              <w:pStyle w:val="Puesto"/>
            </w:pPr>
          </w:p>
          <w:p w:rsidR="009B4086" w:rsidRDefault="009B4086" w:rsidP="00C42A0A">
            <w:pPr>
              <w:pStyle w:val="Puesto"/>
            </w:pPr>
          </w:p>
          <w:p w:rsidR="00C42A0A" w:rsidRPr="00C42A0A" w:rsidRDefault="00C42A0A" w:rsidP="005676F1">
            <w:pPr>
              <w:pStyle w:val="Puesto"/>
              <w:jc w:val="left"/>
            </w:pPr>
          </w:p>
          <w:p w:rsidR="00586F3B" w:rsidRPr="00D44F9D" w:rsidRDefault="00586F3B" w:rsidP="00586F3B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t>Útiles escolares</w:t>
            </w:r>
          </w:p>
          <w:p w:rsidR="00586F3B" w:rsidRPr="00D44F9D" w:rsidRDefault="00586F3B" w:rsidP="00586F3B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5676F1" w:rsidRDefault="005676F1" w:rsidP="005676F1">
            <w:pPr>
              <w:pStyle w:val="Puesto"/>
            </w:pPr>
          </w:p>
          <w:p w:rsidR="00FC52E0" w:rsidRDefault="00FC52E0" w:rsidP="00FC52E0">
            <w:pPr>
              <w:rPr>
                <w:b/>
                <w:sz w:val="28"/>
                <w:u w:val="single"/>
                <w:lang w:val="es-ES_tradnl"/>
              </w:rPr>
            </w:pPr>
          </w:p>
          <w:p w:rsidR="00FC52E0" w:rsidRDefault="00FC52E0" w:rsidP="00FC52E0">
            <w:pPr>
              <w:rPr>
                <w:b/>
                <w:sz w:val="28"/>
                <w:u w:val="single"/>
                <w:lang w:val="es-ES_tradnl"/>
              </w:rPr>
            </w:pPr>
          </w:p>
          <w:p w:rsidR="004C57BD" w:rsidRDefault="004C57BD" w:rsidP="00FC52E0">
            <w:pPr>
              <w:rPr>
                <w:b/>
                <w:sz w:val="28"/>
                <w:u w:val="single"/>
                <w:lang w:val="es-ES_tradnl"/>
              </w:rPr>
            </w:pPr>
          </w:p>
          <w:p w:rsidR="004C57BD" w:rsidRDefault="004C57BD" w:rsidP="00FC52E0">
            <w:pPr>
              <w:rPr>
                <w:b/>
                <w:sz w:val="28"/>
                <w:u w:val="single"/>
                <w:lang w:val="es-ES_tradnl"/>
              </w:rPr>
            </w:pPr>
          </w:p>
          <w:p w:rsidR="004C57BD" w:rsidRDefault="004C57BD" w:rsidP="00FC52E0">
            <w:pPr>
              <w:rPr>
                <w:b/>
                <w:sz w:val="28"/>
                <w:u w:val="single"/>
                <w:lang w:val="es-ES_tradnl"/>
              </w:rPr>
            </w:pPr>
          </w:p>
          <w:p w:rsidR="00E434B4" w:rsidRDefault="00E434B4" w:rsidP="00FC52E0">
            <w:pPr>
              <w:rPr>
                <w:b/>
                <w:sz w:val="28"/>
                <w:u w:val="single"/>
                <w:lang w:val="es-ES_tradnl"/>
              </w:rPr>
            </w:pPr>
          </w:p>
          <w:p w:rsidR="00E434B4" w:rsidRDefault="00E434B4" w:rsidP="00FC52E0">
            <w:pPr>
              <w:rPr>
                <w:b/>
                <w:sz w:val="28"/>
                <w:u w:val="single"/>
                <w:lang w:val="es-ES_tradnl"/>
              </w:rPr>
            </w:pPr>
          </w:p>
          <w:p w:rsidR="00E434B4" w:rsidRDefault="00E434B4" w:rsidP="00FC52E0">
            <w:pPr>
              <w:rPr>
                <w:b/>
                <w:sz w:val="28"/>
                <w:u w:val="single"/>
                <w:lang w:val="es-ES_tradnl"/>
              </w:rPr>
            </w:pPr>
          </w:p>
          <w:p w:rsidR="00E434B4" w:rsidRDefault="00E434B4" w:rsidP="00FC52E0">
            <w:pPr>
              <w:rPr>
                <w:b/>
                <w:sz w:val="28"/>
                <w:u w:val="single"/>
                <w:lang w:val="es-ES_tradnl"/>
              </w:rPr>
            </w:pPr>
          </w:p>
          <w:p w:rsidR="00586F3B" w:rsidRPr="004C57BD" w:rsidRDefault="00586F3B" w:rsidP="00586F3B">
            <w:pPr>
              <w:pStyle w:val="a1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4C57BD" w:rsidRPr="0027471E" w:rsidRDefault="004C57BD" w:rsidP="004C57BD">
            <w:pPr>
              <w:pStyle w:val="Pues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  <w:r w:rsidRPr="0027471E">
              <w:rPr>
                <w:rFonts w:ascii="Tahoma" w:hAnsi="Tahoma" w:cs="Tahoma"/>
                <w:sz w:val="24"/>
                <w:szCs w:val="24"/>
                <w:u w:val="none"/>
              </w:rPr>
              <w:lastRenderedPageBreak/>
              <w:t>Docente</w:t>
            </w:r>
          </w:p>
          <w:p w:rsidR="00E02AB5" w:rsidRPr="0027471E" w:rsidRDefault="00E02AB5" w:rsidP="004C57BD">
            <w:pPr>
              <w:pStyle w:val="Pues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  <w:r w:rsidRPr="0027471E">
              <w:rPr>
                <w:rFonts w:ascii="Tahoma" w:hAnsi="Tahoma" w:cs="Tahoma"/>
                <w:sz w:val="24"/>
                <w:szCs w:val="24"/>
                <w:u w:val="none"/>
              </w:rPr>
              <w:t>Lápiz</w:t>
            </w:r>
          </w:p>
          <w:p w:rsidR="00E02AB5" w:rsidRPr="0027471E" w:rsidRDefault="00E02AB5" w:rsidP="004C57BD">
            <w:pPr>
              <w:pStyle w:val="Pues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  <w:r w:rsidRPr="0027471E">
              <w:rPr>
                <w:rFonts w:ascii="Tahoma" w:hAnsi="Tahoma" w:cs="Tahoma"/>
                <w:sz w:val="24"/>
                <w:szCs w:val="24"/>
                <w:u w:val="none"/>
              </w:rPr>
              <w:t>Borrador</w:t>
            </w:r>
          </w:p>
          <w:p w:rsidR="00E02AB5" w:rsidRPr="0027471E" w:rsidRDefault="00E02AB5" w:rsidP="004C57BD">
            <w:pPr>
              <w:pStyle w:val="Pues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  <w:r w:rsidRPr="0027471E">
              <w:rPr>
                <w:rFonts w:ascii="Tahoma" w:hAnsi="Tahoma" w:cs="Tahoma"/>
                <w:sz w:val="24"/>
                <w:szCs w:val="24"/>
                <w:u w:val="none"/>
              </w:rPr>
              <w:t>Cartilla instruimos</w:t>
            </w:r>
          </w:p>
          <w:p w:rsidR="004C57BD" w:rsidRDefault="004C57BD" w:rsidP="004C57BD">
            <w:pPr>
              <w:pStyle w:val="Puesto"/>
              <w:jc w:val="left"/>
            </w:pPr>
          </w:p>
          <w:p w:rsidR="004C57BD" w:rsidRDefault="004C57BD" w:rsidP="004C57BD">
            <w:pPr>
              <w:pStyle w:val="Puesto"/>
              <w:jc w:val="left"/>
            </w:pPr>
          </w:p>
          <w:p w:rsidR="004C57BD" w:rsidRDefault="004C57BD" w:rsidP="004C57BD">
            <w:pPr>
              <w:pStyle w:val="Puesto"/>
              <w:jc w:val="left"/>
            </w:pPr>
          </w:p>
          <w:p w:rsidR="004C57BD" w:rsidRDefault="004C57BD" w:rsidP="004C57BD">
            <w:pPr>
              <w:pStyle w:val="Puesto"/>
              <w:jc w:val="left"/>
            </w:pPr>
          </w:p>
          <w:p w:rsidR="004C57BD" w:rsidRDefault="004C57BD" w:rsidP="004C57BD">
            <w:pPr>
              <w:pStyle w:val="Puesto"/>
              <w:jc w:val="left"/>
            </w:pPr>
          </w:p>
          <w:p w:rsidR="00537832" w:rsidRDefault="00537832" w:rsidP="001760BF">
            <w:pPr>
              <w:pStyle w:val="Puesto"/>
              <w:spacing w:line="276" w:lineRule="auto"/>
              <w:jc w:val="left"/>
            </w:pPr>
          </w:p>
          <w:p w:rsidR="00A711FD" w:rsidRDefault="00A711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37832" w:rsidRDefault="0053783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63188C" w:rsidRDefault="0063188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537832" w:rsidRPr="00D44F9D" w:rsidRDefault="00537832" w:rsidP="00537832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t>Útiles escolares</w:t>
            </w:r>
          </w:p>
          <w:p w:rsidR="00537832" w:rsidRPr="00D44F9D" w:rsidRDefault="00537832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4733" w:rsidRDefault="00194733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F34CD" w:rsidRDefault="00AF34CD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F34CD" w:rsidRDefault="00AF34CD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F34CD" w:rsidRDefault="00AF34CD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537832" w:rsidRPr="00D44F9D" w:rsidRDefault="00537832" w:rsidP="00537832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t>Útiles escolares</w:t>
            </w:r>
          </w:p>
          <w:p w:rsidR="00537832" w:rsidRPr="00D44F9D" w:rsidRDefault="00537832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537832" w:rsidRDefault="00537832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537832" w:rsidRDefault="00537832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537832" w:rsidRDefault="00537832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537832" w:rsidRDefault="00537832" w:rsidP="00537832">
            <w:pPr>
              <w:pStyle w:val="a2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537832" w:rsidRDefault="00537832" w:rsidP="00537832">
            <w:pPr>
              <w:pStyle w:val="Puesto"/>
            </w:pPr>
          </w:p>
          <w:p w:rsidR="00A711FD" w:rsidRDefault="00A711FD" w:rsidP="00537832">
            <w:pPr>
              <w:pStyle w:val="Puesto"/>
            </w:pPr>
          </w:p>
          <w:p w:rsidR="00A711FD" w:rsidRDefault="00A711FD" w:rsidP="00537832">
            <w:pPr>
              <w:pStyle w:val="Puesto"/>
            </w:pPr>
          </w:p>
          <w:p w:rsidR="00A711FD" w:rsidRDefault="00A711FD" w:rsidP="00537832">
            <w:pPr>
              <w:pStyle w:val="Puesto"/>
            </w:pPr>
          </w:p>
          <w:p w:rsidR="00A711FD" w:rsidRDefault="00A711FD" w:rsidP="00537832">
            <w:pPr>
              <w:pStyle w:val="Puesto"/>
            </w:pPr>
          </w:p>
          <w:p w:rsidR="00AC7452" w:rsidRDefault="00AC7452" w:rsidP="00A711FD">
            <w:pPr>
              <w:pStyle w:val="Puesto"/>
              <w:jc w:val="left"/>
            </w:pPr>
          </w:p>
          <w:p w:rsidR="00D056EC" w:rsidRDefault="00D056EC" w:rsidP="00A711FD">
            <w:pPr>
              <w:pStyle w:val="Puesto"/>
              <w:jc w:val="left"/>
            </w:pPr>
          </w:p>
          <w:p w:rsidR="00D056EC" w:rsidRDefault="00D056EC" w:rsidP="00A711FD">
            <w:pPr>
              <w:pStyle w:val="Puesto"/>
              <w:jc w:val="left"/>
            </w:pPr>
          </w:p>
          <w:p w:rsidR="00D056EC" w:rsidRPr="00537832" w:rsidRDefault="00D056EC" w:rsidP="00A711FD">
            <w:pPr>
              <w:pStyle w:val="Puesto"/>
              <w:jc w:val="left"/>
            </w:pPr>
          </w:p>
          <w:p w:rsidR="00537832" w:rsidRPr="00D44F9D" w:rsidRDefault="00537832" w:rsidP="00537832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lastRenderedPageBreak/>
              <w:t>Útiles escolares</w:t>
            </w:r>
          </w:p>
          <w:p w:rsidR="00537832" w:rsidRPr="00D44F9D" w:rsidRDefault="00537832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537832" w:rsidRDefault="0053783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C7452" w:rsidRDefault="00AC745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01695C" w:rsidRDefault="0001695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01695C" w:rsidRDefault="0001695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01695C" w:rsidRDefault="0001695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01695C" w:rsidRDefault="0001695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01695C" w:rsidRDefault="0001695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711FD" w:rsidRDefault="00A711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711FD" w:rsidRDefault="00A711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711FD" w:rsidRDefault="00A711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A711FD" w:rsidRDefault="00A711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01695C" w:rsidRDefault="0001695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D056EC" w:rsidRDefault="00D056EC" w:rsidP="00537832">
            <w:pPr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</w:p>
          <w:p w:rsidR="00537832" w:rsidRPr="00D44F9D" w:rsidRDefault="00537832" w:rsidP="00537832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lastRenderedPageBreak/>
              <w:t>Útiles escolares</w:t>
            </w:r>
          </w:p>
          <w:p w:rsidR="00537832" w:rsidRPr="00D44F9D" w:rsidRDefault="00537832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537832" w:rsidRDefault="00537832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537832" w:rsidRDefault="00537832" w:rsidP="00537832">
            <w:pPr>
              <w:pStyle w:val="a2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D056EC">
            <w:pPr>
              <w:pStyle w:val="Puesto"/>
              <w:jc w:val="left"/>
            </w:pPr>
          </w:p>
          <w:p w:rsidR="0001695C" w:rsidRDefault="0001695C" w:rsidP="0001695C">
            <w:pPr>
              <w:pStyle w:val="Puesto"/>
            </w:pPr>
          </w:p>
          <w:p w:rsidR="0001695C" w:rsidRPr="0027471E" w:rsidRDefault="00A711FD" w:rsidP="00A711FD">
            <w:pPr>
              <w:pStyle w:val="Pues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  <w:r w:rsidRPr="0027471E">
              <w:rPr>
                <w:rFonts w:ascii="Tahoma" w:hAnsi="Tahoma" w:cs="Tahoma"/>
                <w:sz w:val="24"/>
                <w:szCs w:val="24"/>
                <w:u w:val="none"/>
              </w:rPr>
              <w:t>Útiles escolares</w:t>
            </w: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9557AC" w:rsidRDefault="009557AC" w:rsidP="0001695C">
            <w:pPr>
              <w:pStyle w:val="Puesto"/>
            </w:pPr>
          </w:p>
          <w:p w:rsidR="009557AC" w:rsidRDefault="009557AC" w:rsidP="0001695C">
            <w:pPr>
              <w:pStyle w:val="Puesto"/>
            </w:pPr>
          </w:p>
          <w:p w:rsidR="009557AC" w:rsidRDefault="009557AC" w:rsidP="0001695C">
            <w:pPr>
              <w:pStyle w:val="Puesto"/>
            </w:pPr>
          </w:p>
          <w:p w:rsidR="009557AC" w:rsidRDefault="009557AC" w:rsidP="0001695C">
            <w:pPr>
              <w:pStyle w:val="Puesto"/>
            </w:pPr>
          </w:p>
          <w:p w:rsidR="009557AC" w:rsidRDefault="009557AC" w:rsidP="0001695C">
            <w:pPr>
              <w:pStyle w:val="Puesto"/>
            </w:pPr>
          </w:p>
          <w:p w:rsidR="00A711FD" w:rsidRDefault="00A711FD" w:rsidP="0001695C">
            <w:pPr>
              <w:pStyle w:val="Puesto"/>
            </w:pPr>
          </w:p>
          <w:p w:rsidR="00A711FD" w:rsidRDefault="00A711FD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D056EC" w:rsidRDefault="00D056EC" w:rsidP="0001695C">
            <w:pPr>
              <w:pStyle w:val="Puesto"/>
            </w:pPr>
          </w:p>
          <w:p w:rsidR="009557AC" w:rsidRDefault="009557AC" w:rsidP="00A711FD">
            <w:pPr>
              <w:pStyle w:val="Puesto"/>
              <w:jc w:val="left"/>
            </w:pPr>
          </w:p>
          <w:p w:rsidR="009557AC" w:rsidRPr="00D44F9D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t>Útiles escolares</w:t>
            </w:r>
          </w:p>
          <w:p w:rsidR="009557AC" w:rsidRPr="00D44F9D" w:rsidRDefault="009557AC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Pr="00D44F9D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lastRenderedPageBreak/>
              <w:t>Útiles escolares</w:t>
            </w:r>
          </w:p>
          <w:p w:rsidR="009557AC" w:rsidRPr="00D44F9D" w:rsidRDefault="009557AC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9557AC" w:rsidRDefault="009557AC" w:rsidP="009557AC"/>
          <w:p w:rsidR="009557AC" w:rsidRDefault="009557AC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805F5" w:rsidRDefault="00A805F5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00441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B6484B" w:rsidRDefault="00B6484B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0441D" w:rsidRDefault="00123473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Cartilla instruimos</w:t>
            </w:r>
          </w:p>
          <w:p w:rsidR="009557AC" w:rsidRDefault="009557AC" w:rsidP="009557AC"/>
          <w:p w:rsidR="009557AC" w:rsidRPr="00D44F9D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t>Útiles escolares</w:t>
            </w:r>
          </w:p>
          <w:p w:rsidR="009557AC" w:rsidRPr="00D44F9D" w:rsidRDefault="009557AC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9557AC" w:rsidRDefault="009557AC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D11CD" w:rsidRDefault="006D11CD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557AC" w:rsidRPr="00D44F9D" w:rsidRDefault="009557AC" w:rsidP="009557AC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</w:rPr>
              <w:t>Útiles escolares</w:t>
            </w:r>
          </w:p>
          <w:p w:rsidR="009557AC" w:rsidRPr="00D44F9D" w:rsidRDefault="009557AC" w:rsidP="009557AC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  <w:r w:rsidRPr="00D44F9D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Computador</w:t>
            </w:r>
          </w:p>
          <w:p w:rsidR="009557AC" w:rsidRDefault="009557AC" w:rsidP="009557AC"/>
          <w:p w:rsidR="009557AC" w:rsidRDefault="009557AC" w:rsidP="009557AC">
            <w:pPr>
              <w:pStyle w:val="Puesto"/>
              <w:jc w:val="left"/>
            </w:pPr>
          </w:p>
          <w:p w:rsidR="0001695C" w:rsidRDefault="0001695C" w:rsidP="0001695C">
            <w:pPr>
              <w:pStyle w:val="Puesto"/>
            </w:pPr>
          </w:p>
          <w:p w:rsidR="0001695C" w:rsidRDefault="0001695C" w:rsidP="0001695C">
            <w:pPr>
              <w:pStyle w:val="Puesto"/>
            </w:pPr>
          </w:p>
          <w:p w:rsidR="0001695C" w:rsidRPr="0001695C" w:rsidRDefault="0001695C" w:rsidP="0001695C">
            <w:pPr>
              <w:pStyle w:val="Puesto"/>
            </w:pPr>
          </w:p>
          <w:p w:rsidR="00537832" w:rsidRDefault="00537832" w:rsidP="00537832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537832" w:rsidRDefault="00537832" w:rsidP="00537832">
            <w:pPr>
              <w:pStyle w:val="a2"/>
            </w:pPr>
          </w:p>
          <w:p w:rsidR="00537832" w:rsidRDefault="00537832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552FD" w:rsidRDefault="001552FD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63188C" w:rsidRDefault="0063188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63188C" w:rsidRDefault="0063188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63188C" w:rsidRDefault="0063188C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23473" w:rsidRDefault="00123473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123473" w:rsidRDefault="00123473" w:rsidP="001760BF">
            <w:pPr>
              <w:pStyle w:val="Puesto"/>
              <w:spacing w:line="276" w:lineRule="auto"/>
              <w:jc w:val="left"/>
              <w:rPr>
                <w:rFonts w:ascii="Tahoma" w:hAnsi="Tahoma" w:cs="Tahoma"/>
                <w:sz w:val="24"/>
                <w:szCs w:val="24"/>
                <w:u w:val="none"/>
              </w:rPr>
            </w:pPr>
          </w:p>
          <w:p w:rsidR="00F67692" w:rsidRDefault="00F67692" w:rsidP="00084537">
            <w:pPr>
              <w:rPr>
                <w:rFonts w:ascii="Tahoma" w:hAnsi="Tahoma" w:cs="Tahoma"/>
                <w:b/>
                <w:sz w:val="24"/>
                <w:szCs w:val="24"/>
                <w:lang w:val="es-ES_tradnl"/>
              </w:rPr>
            </w:pPr>
          </w:p>
          <w:p w:rsidR="00F67692" w:rsidRPr="00F67692" w:rsidRDefault="00084537" w:rsidP="00F67692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084537">
              <w:rPr>
                <w:rFonts w:ascii="Tahoma" w:hAnsi="Tahoma" w:cs="Tahoma"/>
                <w:b/>
                <w:sz w:val="24"/>
                <w:szCs w:val="24"/>
                <w:lang w:val="es-ES_tradnl"/>
              </w:rPr>
              <w:t>Cartilla instruimos</w:t>
            </w:r>
          </w:p>
        </w:tc>
        <w:tc>
          <w:tcPr>
            <w:tcW w:w="3260" w:type="dxa"/>
          </w:tcPr>
          <w:p w:rsidR="00E63E6F" w:rsidRPr="00B27C4A" w:rsidRDefault="00B27C4A" w:rsidP="001760BF">
            <w:pPr>
              <w:spacing w:line="276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27C4A">
              <w:rPr>
                <w:rFonts w:ascii="Tahoma" w:hAnsi="Tahoma" w:cs="Tahoma"/>
                <w:b/>
                <w:sz w:val="24"/>
                <w:szCs w:val="24"/>
              </w:rPr>
              <w:lastRenderedPageBreak/>
              <w:t>Observación directa</w:t>
            </w:r>
          </w:p>
          <w:p w:rsidR="00E63E6F" w:rsidRPr="00A8731C" w:rsidRDefault="00E63E6F" w:rsidP="001760BF">
            <w:pPr>
              <w:spacing w:line="276" w:lineRule="auto"/>
              <w:rPr>
                <w:rFonts w:ascii="Tahoma" w:hAnsi="Tahoma" w:cs="Tahoma"/>
                <w:sz w:val="24"/>
                <w:szCs w:val="24"/>
              </w:rPr>
            </w:pPr>
          </w:p>
          <w:p w:rsidR="00545377" w:rsidRPr="00A8731C" w:rsidRDefault="00545377" w:rsidP="001760BF">
            <w:pPr>
              <w:ind w:left="68"/>
              <w:rPr>
                <w:rFonts w:ascii="Tahoma" w:hAnsi="Tahoma" w:cs="Tahoma"/>
                <w:sz w:val="24"/>
                <w:szCs w:val="24"/>
              </w:rPr>
            </w:pPr>
          </w:p>
          <w:p w:rsidR="00E85A0A" w:rsidRPr="00A8731C" w:rsidRDefault="00E85A0A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AB091C" w:rsidRPr="00A8731C" w:rsidRDefault="00AB091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AB091C" w:rsidRPr="00A8731C" w:rsidRDefault="00AB091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E3363C" w:rsidRPr="00A8731C" w:rsidRDefault="00E3363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E3363C" w:rsidRPr="00A8731C" w:rsidRDefault="00E3363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E3363C" w:rsidRPr="00A8731C" w:rsidRDefault="00E3363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E3363C" w:rsidRPr="00A8731C" w:rsidRDefault="00E3363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E3363C" w:rsidRPr="00A8731C" w:rsidRDefault="00E3363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E3363C" w:rsidRPr="00A8731C" w:rsidRDefault="00E3363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E3363C" w:rsidRPr="00A8731C" w:rsidRDefault="00E3363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E3363C" w:rsidRPr="00A8731C" w:rsidRDefault="00E3363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E3363C" w:rsidRDefault="00E3363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814C73" w:rsidRDefault="00814C73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B27C4A" w:rsidRDefault="00B27C4A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B27C4A" w:rsidRDefault="00B27C4A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B27C4A" w:rsidRDefault="00B27C4A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B27C4A" w:rsidRDefault="00B27C4A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B27C4A" w:rsidRDefault="00B27C4A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E3363C" w:rsidRPr="00A8731C" w:rsidRDefault="00E3363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AB091C" w:rsidRPr="00447BCA" w:rsidRDefault="00447BCA" w:rsidP="001760BF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lastRenderedPageBreak/>
              <w:t>Participació</w:t>
            </w:r>
            <w:r w:rsidRPr="00447BCA">
              <w:rPr>
                <w:rFonts w:ascii="Tahoma" w:hAnsi="Tahoma" w:cs="Tahoma"/>
                <w:b/>
                <w:sz w:val="24"/>
                <w:szCs w:val="24"/>
              </w:rPr>
              <w:t>n oral</w:t>
            </w:r>
          </w:p>
          <w:p w:rsidR="00AB091C" w:rsidRDefault="00AB091C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F9D" w:rsidRDefault="00D44F9D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F9D" w:rsidRDefault="00D44F9D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F9D" w:rsidRDefault="00D44F9D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F9D" w:rsidRDefault="00D44F9D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F9D" w:rsidRDefault="00D44F9D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F9D" w:rsidRDefault="00D44F9D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F9D" w:rsidRDefault="00D44F9D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F9D" w:rsidRDefault="00D44F9D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586F3B" w:rsidRPr="00586F3B" w:rsidRDefault="00586F3B" w:rsidP="00586F3B">
            <w:pPr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586F3B" w:rsidRPr="00586F3B" w:rsidRDefault="00586F3B" w:rsidP="00586F3B">
            <w:pPr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586F3B" w:rsidRDefault="00586F3B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805E4E" w:rsidRDefault="00805E4E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AA0FEE" w:rsidRDefault="00AA0FEE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AA0FEE" w:rsidRDefault="00AA0FEE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AA0FEE" w:rsidRDefault="00AA0FEE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AA0FEE" w:rsidRDefault="00AA0FEE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AA0FEE" w:rsidRDefault="00AA0FEE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AA0FEE" w:rsidRDefault="00AA0FEE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447BCA" w:rsidP="001760BF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447BCA">
              <w:rPr>
                <w:rFonts w:ascii="Tahoma" w:hAnsi="Tahoma" w:cs="Tahoma"/>
                <w:b/>
                <w:sz w:val="24"/>
                <w:szCs w:val="24"/>
              </w:rPr>
              <w:t>Intercambio oral</w:t>
            </w:r>
          </w:p>
          <w:p w:rsidR="00447BCA" w:rsidRPr="00447BCA" w:rsidRDefault="00447BCA" w:rsidP="001760BF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Análisis de trabajo</w:t>
            </w: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D44AA6" w:rsidRDefault="00D44AA6" w:rsidP="001760BF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0E68E6" w:rsidRDefault="000E68E6" w:rsidP="00D44AA6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D44AA6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D44AA6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D44AA6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D44AA6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D44AA6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0E68E6" w:rsidRDefault="000E68E6" w:rsidP="00D44AA6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853F04" w:rsidRDefault="00853F0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552FD" w:rsidRP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4A10AD">
              <w:rPr>
                <w:rFonts w:ascii="Tahoma" w:hAnsi="Tahoma" w:cs="Tahoma"/>
                <w:b/>
                <w:sz w:val="24"/>
                <w:szCs w:val="24"/>
              </w:rPr>
              <w:lastRenderedPageBreak/>
              <w:t>Puesta en común</w:t>
            </w:r>
          </w:p>
          <w:p w:rsidR="001552FD" w:rsidRPr="004A10AD" w:rsidRDefault="001552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63188C" w:rsidRDefault="0063188C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084537" w:rsidRDefault="00084537" w:rsidP="001552FD">
            <w:pPr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084537" w:rsidRDefault="00084537" w:rsidP="001552FD">
            <w:pPr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084537" w:rsidRDefault="00084537" w:rsidP="001552FD">
            <w:pPr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084537" w:rsidRDefault="00084537" w:rsidP="001552FD">
            <w:pPr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084537" w:rsidRDefault="00084537" w:rsidP="001552FD">
            <w:pPr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1552FD" w:rsidRPr="001552FD" w:rsidRDefault="001552FD" w:rsidP="001552FD">
            <w:pPr>
              <w:rPr>
                <w:rFonts w:ascii="Tahoma" w:hAnsi="Tahoma" w:cs="Calibri"/>
                <w:b/>
                <w:sz w:val="24"/>
                <w:szCs w:val="24"/>
              </w:rPr>
            </w:pPr>
          </w:p>
          <w:p w:rsidR="001552FD" w:rsidRDefault="001552F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4A10AD">
              <w:rPr>
                <w:rFonts w:ascii="Tahoma" w:hAnsi="Tahoma" w:cs="Tahoma"/>
                <w:b/>
                <w:sz w:val="24"/>
                <w:szCs w:val="24"/>
              </w:rPr>
              <w:lastRenderedPageBreak/>
              <w:t>Opinión oral</w:t>
            </w: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376EC8" w:rsidRDefault="00376EC8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376EC8" w:rsidRDefault="00376EC8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Intercambios orales</w:t>
            </w: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Análisis de actividad</w:t>
            </w: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4A10AD" w:rsidRDefault="004A10A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Puesta en común(exploración)</w:t>
            </w: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43523" w:rsidRDefault="0064352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43523" w:rsidRDefault="0064352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43523" w:rsidRDefault="0064352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43523" w:rsidRDefault="0064352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643523" w:rsidRDefault="0064352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lastRenderedPageBreak/>
              <w:t>Observación directa</w:t>
            </w: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Participación oral</w:t>
            </w: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97B2A" w:rsidRDefault="00197B2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lastRenderedPageBreak/>
              <w:t>Análisis de actividad</w:t>
            </w: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Análisis de actividad</w:t>
            </w: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9B4086" w:rsidRDefault="009B4086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Análisis de actividad</w:t>
            </w:r>
          </w:p>
          <w:p w:rsidR="009B4086" w:rsidRDefault="004C57B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Intercambio oral</w:t>
            </w: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434B4" w:rsidRDefault="00E434B4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E02AB5" w:rsidRDefault="00E02AB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lastRenderedPageBreak/>
              <w:t>Resultados: prueba escrita</w:t>
            </w: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Intercambios orales</w:t>
            </w: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Trabajo escrito</w:t>
            </w: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lastRenderedPageBreak/>
              <w:t>Puesta en común</w:t>
            </w: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lastRenderedPageBreak/>
              <w:t>Intercambios orales</w:t>
            </w: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B6484B" w:rsidRDefault="00B6484B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711FD" w:rsidRDefault="00A711FD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Análisis de actividad</w:t>
            </w: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Intercambios orales</w:t>
            </w: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D056EC" w:rsidRDefault="00D056EC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lastRenderedPageBreak/>
              <w:t>Intercambio oral</w:t>
            </w: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A805F5" w:rsidRDefault="00A805F5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B6484B" w:rsidRDefault="00B6484B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Prueba escrita</w:t>
            </w: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Puesta en común</w:t>
            </w: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67692" w:rsidRDefault="00F67692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23473" w:rsidRDefault="00123473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Participación oral</w:t>
            </w: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Análisis de actividad</w:t>
            </w: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FE591A" w:rsidRPr="004A10AD" w:rsidRDefault="00FE591A" w:rsidP="005676F1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Prueba escrita</w:t>
            </w:r>
          </w:p>
        </w:tc>
      </w:tr>
    </w:tbl>
    <w:p w:rsidR="0090081D" w:rsidRDefault="0090081D" w:rsidP="00E3363C">
      <w:pPr>
        <w:rPr>
          <w:rFonts w:ascii="Calibri" w:hAnsi="Calibri" w:cs="Calibri"/>
          <w:color w:val="000000"/>
          <w:sz w:val="28"/>
          <w:szCs w:val="28"/>
        </w:rPr>
      </w:pPr>
    </w:p>
    <w:p w:rsidR="00287D22" w:rsidRPr="0090081D" w:rsidRDefault="0090081D" w:rsidP="00E3363C">
      <w:pPr>
        <w:rPr>
          <w:rFonts w:ascii="Calibri" w:hAnsi="Calibri" w:cs="Calibri"/>
          <w:color w:val="000000"/>
          <w:sz w:val="28"/>
          <w:szCs w:val="28"/>
        </w:rPr>
      </w:pPr>
      <w:r w:rsidRPr="0090081D">
        <w:rPr>
          <w:rFonts w:ascii="Calibri" w:hAnsi="Calibri" w:cs="Calibri"/>
          <w:color w:val="000000"/>
          <w:sz w:val="28"/>
          <w:szCs w:val="28"/>
        </w:rPr>
        <w:t>OBSERVACIONES</w:t>
      </w:r>
      <w:bookmarkStart w:id="0" w:name="_GoBack"/>
      <w:bookmarkEnd w:id="0"/>
    </w:p>
    <w:sectPr w:rsidR="00287D22" w:rsidRPr="0090081D" w:rsidSect="00CC7C53">
      <w:headerReference w:type="even" r:id="rId48"/>
      <w:headerReference w:type="default" r:id="rId49"/>
      <w:footerReference w:type="even" r:id="rId50"/>
      <w:footerReference w:type="default" r:id="rId51"/>
      <w:headerReference w:type="first" r:id="rId52"/>
      <w:footerReference w:type="first" r:id="rId53"/>
      <w:pgSz w:w="18722" w:h="12242" w:orient="landscape" w:code="258"/>
      <w:pgMar w:top="851" w:right="1134" w:bottom="624" w:left="1134" w:header="850" w:footer="567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64A67" w:rsidRDefault="00964A67">
      <w:r>
        <w:separator/>
      </w:r>
    </w:p>
  </w:endnote>
  <w:endnote w:type="continuationSeparator" w:id="0">
    <w:p w:rsidR="00964A67" w:rsidRDefault="00964A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71209" w:rsidRDefault="00A71209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71209" w:rsidRDefault="00A71209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71209" w:rsidRDefault="00A71209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64A67" w:rsidRDefault="00964A67">
      <w:r>
        <w:separator/>
      </w:r>
    </w:p>
  </w:footnote>
  <w:footnote w:type="continuationSeparator" w:id="0">
    <w:p w:rsidR="00964A67" w:rsidRDefault="00964A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71209" w:rsidRDefault="00A71209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D67BB" w:rsidRPr="00CB2D4C" w:rsidRDefault="00964A67" w:rsidP="005E324E">
    <w:pPr>
      <w:jc w:val="center"/>
      <w:rPr>
        <w:rFonts w:ascii="Tahoma" w:hAnsi="Tahoma"/>
        <w:sz w:val="32"/>
        <w:szCs w:val="32"/>
      </w:rPr>
    </w:pPr>
    <w:r>
      <w:rPr>
        <w:noProof/>
        <w:lang w:val="es-CO" w:eastAsia="es-CO"/>
      </w:rPr>
      <w:object w:dxaOrig="1440" w:dyaOrig="144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1" type="#_x0000_t75" style="position:absolute;left:0;text-align:left;margin-left:-11.7pt;margin-top:-14.25pt;width:68.3pt;height:64pt;z-index:251658240">
          <v:imagedata r:id="rId1" o:title=""/>
          <w10:wrap type="topAndBottom"/>
        </v:shape>
        <o:OLEObject Type="Embed" ProgID="WangImage.Document" ShapeID="_x0000_s2051" DrawAspect="Content" ObjectID="_1821537590" r:id="rId2"/>
      </w:object>
    </w:r>
    <w:r w:rsidR="00A71209">
      <w:rPr>
        <w:noProof/>
        <w:lang w:val="en-US" w:eastAsia="en-US"/>
      </w:rPr>
      <w:drawing>
        <wp:anchor distT="0" distB="0" distL="114300" distR="114300" simplePos="0" relativeHeight="251657216" behindDoc="0" locked="0" layoutInCell="1" allowOverlap="1">
          <wp:simplePos x="0" y="0"/>
          <wp:positionH relativeFrom="margin">
            <wp:posOffset>9391650</wp:posOffset>
          </wp:positionH>
          <wp:positionV relativeFrom="paragraph">
            <wp:posOffset>28575</wp:posOffset>
          </wp:positionV>
          <wp:extent cx="1152525" cy="397510"/>
          <wp:effectExtent l="0" t="0" r="0" b="0"/>
          <wp:wrapNone/>
          <wp:docPr id="5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2525" cy="397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D67BB" w:rsidRPr="00CB2D4C">
      <w:rPr>
        <w:rFonts w:ascii="Tahoma" w:hAnsi="Tahoma"/>
        <w:sz w:val="32"/>
        <w:szCs w:val="32"/>
      </w:rPr>
      <w:t>COLEGIO COOPERATIVO DE APARTADÓ “C.A.R.B”</w:t>
    </w:r>
  </w:p>
  <w:p w:rsidR="00016468" w:rsidRDefault="00016468" w:rsidP="00016468">
    <w:pPr>
      <w:jc w:val="center"/>
    </w:pPr>
    <w:r w:rsidRPr="00CB2D4C">
      <w:rPr>
        <w:rFonts w:ascii="Tahoma" w:hAnsi="Tahoma" w:cs="Calibri"/>
        <w:b/>
      </w:rPr>
      <w:t>“</w:t>
    </w:r>
    <w:r w:rsidR="00A71209">
      <w:rPr>
        <w:rFonts w:ascii="Calibri" w:hAnsi="Calibri" w:cs="Calibri"/>
        <w:b/>
      </w:rPr>
      <w:t>De la mano de Dios marcamos la diferencia</w:t>
    </w:r>
    <w:r>
      <w:rPr>
        <w:rFonts w:ascii="Calibri" w:hAnsi="Calibri" w:cs="Calibri"/>
        <w:b/>
      </w:rPr>
      <w:t>”</w:t>
    </w:r>
    <w:r w:rsidR="00CB2D4C" w:rsidRPr="00CB2D4C">
      <w:rPr>
        <w:rFonts w:ascii="Tahoma" w:hAnsi="Tahoma"/>
        <w:b/>
        <w:iCs/>
        <w:noProof/>
        <w:lang w:val="es-CO" w:eastAsia="es-CO"/>
      </w:rPr>
      <w:t xml:space="preserve"> </w:t>
    </w:r>
  </w:p>
  <w:p w:rsidR="00E85A0A" w:rsidRPr="005E324E" w:rsidRDefault="005E324E" w:rsidP="005E324E">
    <w:pPr>
      <w:pStyle w:val="Encabezado"/>
      <w:jc w:val="center"/>
      <w:rPr>
        <w:rFonts w:ascii="Verdana" w:hAnsi="Verdana"/>
        <w:b/>
      </w:rPr>
    </w:pPr>
    <w:r w:rsidRPr="005E324E">
      <w:rPr>
        <w:rFonts w:ascii="Verdana" w:hAnsi="Verdana"/>
        <w:b/>
      </w:rPr>
      <w:t>PLANEACIÒN DIDACTICA DE CLASES</w:t>
    </w:r>
    <w:r>
      <w:rPr>
        <w:rFonts w:ascii="Verdana" w:hAnsi="Verdana"/>
        <w:b/>
      </w:rPr>
      <w:t xml:space="preserve"> 20</w:t>
    </w:r>
    <w:r w:rsidR="00390BDD">
      <w:rPr>
        <w:rFonts w:ascii="Verdana" w:hAnsi="Verdana"/>
        <w:b/>
      </w:rPr>
      <w:t>2</w:t>
    </w:r>
    <w:r w:rsidR="00A71209">
      <w:rPr>
        <w:rFonts w:ascii="Verdana" w:hAnsi="Verdana"/>
        <w:b/>
      </w:rPr>
      <w:t>5</w:t>
    </w:r>
  </w:p>
  <w:p w:rsidR="00E85A0A" w:rsidRPr="005E324E" w:rsidRDefault="00C8519E">
    <w:pPr>
      <w:pStyle w:val="Encabezado"/>
      <w:rPr>
        <w:rFonts w:ascii="Verdana" w:hAnsi="Verdana"/>
        <w:b/>
        <w:sz w:val="16"/>
      </w:rPr>
    </w:pPr>
    <w:r w:rsidRPr="005E324E">
      <w:rPr>
        <w:rFonts w:ascii="Verdana" w:hAnsi="Verdana"/>
        <w:b/>
        <w:sz w:val="16"/>
      </w:rPr>
      <w:t xml:space="preserve">       </w:t>
    </w:r>
  </w:p>
  <w:p w:rsidR="00E85A0A" w:rsidRDefault="00F022DF">
    <w:pPr>
      <w:pStyle w:val="Encabezado"/>
      <w:rPr>
        <w:sz w:val="16"/>
      </w:rPr>
    </w:pPr>
    <w:r>
      <w:rPr>
        <w:sz w:val="16"/>
      </w:rPr>
      <w:t xml:space="preserve">                  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71209" w:rsidRDefault="00A71209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E023C"/>
    <w:multiLevelType w:val="hybridMultilevel"/>
    <w:tmpl w:val="E446EF82"/>
    <w:lvl w:ilvl="0" w:tplc="AF56E5D0">
      <w:start w:val="1"/>
      <w:numFmt w:val="decimal"/>
      <w:lvlText w:val="%1."/>
      <w:lvlJc w:val="left"/>
      <w:pPr>
        <w:ind w:left="915" w:hanging="555"/>
      </w:pPr>
      <w:rPr>
        <w:rFonts w:hint="default"/>
        <w:b/>
        <w:sz w:val="56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285156"/>
    <w:multiLevelType w:val="singleLevel"/>
    <w:tmpl w:val="0C0A0001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2" w15:restartNumberingAfterBreak="0">
    <w:nsid w:val="084039A3"/>
    <w:multiLevelType w:val="hybridMultilevel"/>
    <w:tmpl w:val="A61AD8A4"/>
    <w:lvl w:ilvl="0" w:tplc="6CEE6B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Calibri" w:hAnsi="Calibri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Comic Sans MS" w:hAnsi="Comic Sans MS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Comic Sans MS" w:hAnsi="Comic Sans MS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098B4A77"/>
    <w:multiLevelType w:val="hybridMultilevel"/>
    <w:tmpl w:val="04128544"/>
    <w:lvl w:ilvl="0" w:tplc="6CEE6B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Calibri" w:hAnsi="Calibri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Comic Sans MS" w:hAnsi="Comic Sans MS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Comic Sans MS" w:hAnsi="Comic Sans MS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0C6709E6"/>
    <w:multiLevelType w:val="singleLevel"/>
    <w:tmpl w:val="0C0A0001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5" w15:restartNumberingAfterBreak="0">
    <w:nsid w:val="19836FC7"/>
    <w:multiLevelType w:val="hybridMultilevel"/>
    <w:tmpl w:val="D9A66C7E"/>
    <w:lvl w:ilvl="0" w:tplc="A61E5BCA">
      <w:start w:val="1"/>
      <w:numFmt w:val="bullet"/>
      <w:lvlText w:val=""/>
      <w:lvlJc w:val="left"/>
      <w:pPr>
        <w:tabs>
          <w:tab w:val="num" w:pos="800"/>
        </w:tabs>
        <w:ind w:left="800" w:hanging="360"/>
      </w:pPr>
      <w:rPr>
        <w:rFonts w:ascii="Comic Sans MS" w:hAnsi="Comic Sans MS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520"/>
        </w:tabs>
        <w:ind w:left="1520" w:hanging="360"/>
      </w:pPr>
      <w:rPr>
        <w:rFonts w:ascii="Tahoma" w:hAnsi="Tahoma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240"/>
        </w:tabs>
        <w:ind w:left="2240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960"/>
        </w:tabs>
        <w:ind w:left="2960" w:hanging="360"/>
      </w:pPr>
      <w:rPr>
        <w:rFonts w:ascii="Comic Sans MS" w:hAnsi="Comic Sans MS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80"/>
        </w:tabs>
        <w:ind w:left="3680" w:hanging="360"/>
      </w:pPr>
      <w:rPr>
        <w:rFonts w:ascii="Tahoma" w:hAnsi="Tahoma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400"/>
        </w:tabs>
        <w:ind w:left="4400" w:hanging="360"/>
      </w:pPr>
      <w:rPr>
        <w:rFonts w:ascii="Symbol" w:hAnsi="Symbol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120"/>
        </w:tabs>
        <w:ind w:left="5120" w:hanging="360"/>
      </w:pPr>
      <w:rPr>
        <w:rFonts w:ascii="Comic Sans MS" w:hAnsi="Comic Sans MS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840"/>
        </w:tabs>
        <w:ind w:left="5840" w:hanging="360"/>
      </w:pPr>
      <w:rPr>
        <w:rFonts w:ascii="Tahoma" w:hAnsi="Tahoma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560"/>
        </w:tabs>
        <w:ind w:left="6560" w:hanging="360"/>
      </w:pPr>
      <w:rPr>
        <w:rFonts w:ascii="Symbol" w:hAnsi="Symbol" w:hint="default"/>
      </w:rPr>
    </w:lvl>
  </w:abstractNum>
  <w:abstractNum w:abstractNumId="6" w15:restartNumberingAfterBreak="0">
    <w:nsid w:val="20C553F1"/>
    <w:multiLevelType w:val="singleLevel"/>
    <w:tmpl w:val="0C0A0001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7" w15:restartNumberingAfterBreak="0">
    <w:nsid w:val="217B27FC"/>
    <w:multiLevelType w:val="hybridMultilevel"/>
    <w:tmpl w:val="732AB790"/>
    <w:lvl w:ilvl="0" w:tplc="C98215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373EF3"/>
    <w:multiLevelType w:val="singleLevel"/>
    <w:tmpl w:val="0C0A0001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9" w15:restartNumberingAfterBreak="0">
    <w:nsid w:val="28AC0315"/>
    <w:multiLevelType w:val="singleLevel"/>
    <w:tmpl w:val="0C0A0001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10" w15:restartNumberingAfterBreak="0">
    <w:nsid w:val="28D655D2"/>
    <w:multiLevelType w:val="hybridMultilevel"/>
    <w:tmpl w:val="17E4DCAE"/>
    <w:lvl w:ilvl="0" w:tplc="A0FED78E">
      <w:start w:val="1"/>
      <w:numFmt w:val="decimal"/>
      <w:lvlText w:val="%1-"/>
      <w:lvlJc w:val="left"/>
      <w:pPr>
        <w:tabs>
          <w:tab w:val="num" w:pos="362"/>
        </w:tabs>
        <w:ind w:left="362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082"/>
        </w:tabs>
        <w:ind w:left="1082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1802"/>
        </w:tabs>
        <w:ind w:left="1802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522"/>
        </w:tabs>
        <w:ind w:left="2522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242"/>
        </w:tabs>
        <w:ind w:left="3242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3962"/>
        </w:tabs>
        <w:ind w:left="3962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682"/>
        </w:tabs>
        <w:ind w:left="4682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402"/>
        </w:tabs>
        <w:ind w:left="5402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122"/>
        </w:tabs>
        <w:ind w:left="6122" w:hanging="180"/>
      </w:pPr>
    </w:lvl>
  </w:abstractNum>
  <w:abstractNum w:abstractNumId="11" w15:restartNumberingAfterBreak="0">
    <w:nsid w:val="2CC257E0"/>
    <w:multiLevelType w:val="hybridMultilevel"/>
    <w:tmpl w:val="6C66FC76"/>
    <w:lvl w:ilvl="0" w:tplc="6CEE6B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Calibri" w:hAnsi="Calibri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ahoma" w:hAnsi="Tahoma" w:cs="Tahoma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Comic Sans MS" w:hAnsi="Comic Sans MS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ahoma" w:hAnsi="Tahoma" w:cs="Tahoma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Comic Sans MS" w:hAnsi="Comic Sans MS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ahoma" w:hAnsi="Tahoma" w:cs="Tahoma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2E966E3A"/>
    <w:multiLevelType w:val="hybridMultilevel"/>
    <w:tmpl w:val="004CA9CC"/>
    <w:lvl w:ilvl="0" w:tplc="6DA8211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Comic Sans MS" w:hAnsi="Comic Sans MS" w:hint="default"/>
      </w:rPr>
    </w:lvl>
    <w:lvl w:ilvl="1" w:tplc="DDA47566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Tahoma" w:hAnsi="Tahoma" w:hint="default"/>
      </w:rPr>
    </w:lvl>
    <w:lvl w:ilvl="2" w:tplc="6E566BFE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3" w:tplc="77348DF8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Comic Sans MS" w:hAnsi="Comic Sans MS" w:hint="default"/>
      </w:rPr>
    </w:lvl>
    <w:lvl w:ilvl="4" w:tplc="CE6A4880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Tahoma" w:hAnsi="Tahoma" w:hint="default"/>
      </w:rPr>
    </w:lvl>
    <w:lvl w:ilvl="5" w:tplc="CE9E159C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6" w:tplc="54F47882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Comic Sans MS" w:hAnsi="Comic Sans MS" w:hint="default"/>
      </w:rPr>
    </w:lvl>
    <w:lvl w:ilvl="7" w:tplc="A88229CE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Tahoma" w:hAnsi="Tahoma" w:hint="default"/>
      </w:rPr>
    </w:lvl>
    <w:lvl w:ilvl="8" w:tplc="0F8CD1C4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Symbol" w:hAnsi="Symbol" w:hint="default"/>
      </w:rPr>
    </w:lvl>
  </w:abstractNum>
  <w:abstractNum w:abstractNumId="13" w15:restartNumberingAfterBreak="0">
    <w:nsid w:val="2F230523"/>
    <w:multiLevelType w:val="hybridMultilevel"/>
    <w:tmpl w:val="EC0C4C36"/>
    <w:lvl w:ilvl="0" w:tplc="44ACE97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urier New" w:eastAsia="Courier New" w:hAnsi="Courier New" w:cs="Courier New" w:hint="default"/>
      </w:rPr>
    </w:lvl>
    <w:lvl w:ilvl="1" w:tplc="06C059E6">
      <w:start w:val="2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Comic Sans MS" w:eastAsia="Courier New" w:hAnsi="Comic Sans MS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Comic Sans MS" w:hAnsi="Comic Sans MS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Comic Sans MS" w:hAnsi="Comic Sans MS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349A3627"/>
    <w:multiLevelType w:val="hybridMultilevel"/>
    <w:tmpl w:val="8870D8BC"/>
    <w:lvl w:ilvl="0" w:tplc="BDDAF0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Comic Sans MS" w:hAnsi="Comic Sans MS" w:hint="default"/>
      </w:rPr>
    </w:lvl>
    <w:lvl w:ilvl="1" w:tplc="835832B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758C130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2AAB4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Comic Sans MS" w:hAnsi="Comic Sans MS" w:hint="default"/>
      </w:rPr>
    </w:lvl>
    <w:lvl w:ilvl="4" w:tplc="662E62A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D1E85F8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B62E8C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Comic Sans MS" w:hAnsi="Comic Sans MS" w:hint="default"/>
      </w:rPr>
    </w:lvl>
    <w:lvl w:ilvl="7" w:tplc="DD56CE6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9A4E4FE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35F94E5D"/>
    <w:multiLevelType w:val="hybridMultilevel"/>
    <w:tmpl w:val="A53EAEAA"/>
    <w:lvl w:ilvl="0" w:tplc="8E96B740">
      <w:start w:val="1"/>
      <w:numFmt w:val="decimal"/>
      <w:lvlText w:val="%1-"/>
      <w:lvlJc w:val="left"/>
      <w:pPr>
        <w:tabs>
          <w:tab w:val="num" w:pos="362"/>
        </w:tabs>
        <w:ind w:left="362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082"/>
        </w:tabs>
        <w:ind w:left="1082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1802"/>
        </w:tabs>
        <w:ind w:left="1802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522"/>
        </w:tabs>
        <w:ind w:left="2522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242"/>
        </w:tabs>
        <w:ind w:left="3242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3962"/>
        </w:tabs>
        <w:ind w:left="3962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682"/>
        </w:tabs>
        <w:ind w:left="4682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402"/>
        </w:tabs>
        <w:ind w:left="5402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122"/>
        </w:tabs>
        <w:ind w:left="6122" w:hanging="180"/>
      </w:pPr>
    </w:lvl>
  </w:abstractNum>
  <w:abstractNum w:abstractNumId="16" w15:restartNumberingAfterBreak="0">
    <w:nsid w:val="3BFF65DE"/>
    <w:multiLevelType w:val="singleLevel"/>
    <w:tmpl w:val="BF745F7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17" w15:restartNumberingAfterBreak="0">
    <w:nsid w:val="3E0877A5"/>
    <w:multiLevelType w:val="hybridMultilevel"/>
    <w:tmpl w:val="DA3011A0"/>
    <w:lvl w:ilvl="0" w:tplc="0636BCF6">
      <w:start w:val="1"/>
      <w:numFmt w:val="lowerLetter"/>
      <w:lvlText w:val="%1)"/>
      <w:lvlJc w:val="left"/>
      <w:pPr>
        <w:tabs>
          <w:tab w:val="num" w:pos="362"/>
        </w:tabs>
        <w:ind w:left="362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082"/>
        </w:tabs>
        <w:ind w:left="1082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1802"/>
        </w:tabs>
        <w:ind w:left="1802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522"/>
        </w:tabs>
        <w:ind w:left="2522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242"/>
        </w:tabs>
        <w:ind w:left="3242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3962"/>
        </w:tabs>
        <w:ind w:left="3962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682"/>
        </w:tabs>
        <w:ind w:left="4682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402"/>
        </w:tabs>
        <w:ind w:left="5402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122"/>
        </w:tabs>
        <w:ind w:left="6122" w:hanging="180"/>
      </w:pPr>
    </w:lvl>
  </w:abstractNum>
  <w:abstractNum w:abstractNumId="18" w15:restartNumberingAfterBreak="0">
    <w:nsid w:val="3E5757B4"/>
    <w:multiLevelType w:val="singleLevel"/>
    <w:tmpl w:val="BF745F7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19" w15:restartNumberingAfterBreak="0">
    <w:nsid w:val="485954DB"/>
    <w:multiLevelType w:val="hybridMultilevel"/>
    <w:tmpl w:val="1E201E80"/>
    <w:lvl w:ilvl="0" w:tplc="AA8A19F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Comic Sans MS" w:hAnsi="Comic Sans MS" w:hint="default"/>
      </w:rPr>
    </w:lvl>
    <w:lvl w:ilvl="1" w:tplc="339A2BF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6498746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9D8904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Comic Sans MS" w:hAnsi="Comic Sans MS" w:hint="default"/>
      </w:rPr>
    </w:lvl>
    <w:lvl w:ilvl="4" w:tplc="C1F0902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881C40D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62F08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Comic Sans MS" w:hAnsi="Comic Sans MS" w:hint="default"/>
      </w:rPr>
    </w:lvl>
    <w:lvl w:ilvl="7" w:tplc="9446B84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13700A1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523A4F75"/>
    <w:multiLevelType w:val="singleLevel"/>
    <w:tmpl w:val="BF745F7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21" w15:restartNumberingAfterBreak="0">
    <w:nsid w:val="53FE0970"/>
    <w:multiLevelType w:val="singleLevel"/>
    <w:tmpl w:val="BF745F7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22" w15:restartNumberingAfterBreak="0">
    <w:nsid w:val="55A01E83"/>
    <w:multiLevelType w:val="singleLevel"/>
    <w:tmpl w:val="BF745F7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23" w15:restartNumberingAfterBreak="0">
    <w:nsid w:val="55E44528"/>
    <w:multiLevelType w:val="hybridMultilevel"/>
    <w:tmpl w:val="947E3210"/>
    <w:lvl w:ilvl="0" w:tplc="6CEE6B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Calibri" w:hAnsi="Calibri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Comic Sans MS" w:hAnsi="Comic Sans MS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Comic Sans MS" w:hAnsi="Comic Sans MS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5EB35460"/>
    <w:multiLevelType w:val="hybridMultilevel"/>
    <w:tmpl w:val="4F528212"/>
    <w:lvl w:ilvl="0" w:tplc="6CEE6B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Calibri" w:hAnsi="Calibri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Comic Sans MS" w:hAnsi="Comic Sans MS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Comic Sans MS" w:hAnsi="Comic Sans MS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 w15:restartNumberingAfterBreak="0">
    <w:nsid w:val="6E4A6532"/>
    <w:multiLevelType w:val="hybridMultilevel"/>
    <w:tmpl w:val="10EA3FA2"/>
    <w:lvl w:ilvl="0" w:tplc="6CEE6B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Calibri" w:hAnsi="Calibri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ahoma" w:hAnsi="Tahoma" w:cs="Tahoma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Comic Sans MS" w:hAnsi="Comic Sans MS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ahoma" w:hAnsi="Tahoma" w:cs="Tahoma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Comic Sans MS" w:hAnsi="Comic Sans MS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ahoma" w:hAnsi="Tahoma" w:cs="Tahoma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" w15:restartNumberingAfterBreak="0">
    <w:nsid w:val="70927360"/>
    <w:multiLevelType w:val="singleLevel"/>
    <w:tmpl w:val="0C0A0001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27" w15:restartNumberingAfterBreak="0">
    <w:nsid w:val="750B79ED"/>
    <w:multiLevelType w:val="singleLevel"/>
    <w:tmpl w:val="BF745F7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abstractNum w:abstractNumId="28" w15:restartNumberingAfterBreak="0">
    <w:nsid w:val="78CE4780"/>
    <w:multiLevelType w:val="hybridMultilevel"/>
    <w:tmpl w:val="957C51CE"/>
    <w:lvl w:ilvl="0" w:tplc="A238C3A2">
      <w:start w:val="1"/>
      <w:numFmt w:val="decimal"/>
      <w:lvlText w:val="%1."/>
      <w:lvlJc w:val="left"/>
      <w:pPr>
        <w:ind w:left="780" w:hanging="420"/>
      </w:pPr>
      <w:rPr>
        <w:rFonts w:hint="default"/>
        <w:sz w:val="56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A8811FD"/>
    <w:multiLevelType w:val="singleLevel"/>
    <w:tmpl w:val="BF745F7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Comic Sans MS" w:hAnsi="Comic Sans MS" w:hint="default"/>
      </w:rPr>
    </w:lvl>
  </w:abstractNum>
  <w:num w:numId="1">
    <w:abstractNumId w:val="8"/>
  </w:num>
  <w:num w:numId="2">
    <w:abstractNumId w:val="6"/>
  </w:num>
  <w:num w:numId="3">
    <w:abstractNumId w:val="1"/>
  </w:num>
  <w:num w:numId="4">
    <w:abstractNumId w:val="9"/>
  </w:num>
  <w:num w:numId="5">
    <w:abstractNumId w:val="26"/>
  </w:num>
  <w:num w:numId="6">
    <w:abstractNumId w:val="4"/>
  </w:num>
  <w:num w:numId="7">
    <w:abstractNumId w:val="22"/>
  </w:num>
  <w:num w:numId="8">
    <w:abstractNumId w:val="16"/>
  </w:num>
  <w:num w:numId="9">
    <w:abstractNumId w:val="21"/>
  </w:num>
  <w:num w:numId="10">
    <w:abstractNumId w:val="29"/>
  </w:num>
  <w:num w:numId="11">
    <w:abstractNumId w:val="18"/>
  </w:num>
  <w:num w:numId="12">
    <w:abstractNumId w:val="20"/>
  </w:num>
  <w:num w:numId="13">
    <w:abstractNumId w:val="27"/>
  </w:num>
  <w:num w:numId="14">
    <w:abstractNumId w:val="14"/>
  </w:num>
  <w:num w:numId="15">
    <w:abstractNumId w:val="12"/>
  </w:num>
  <w:num w:numId="16">
    <w:abstractNumId w:val="19"/>
  </w:num>
  <w:num w:numId="17">
    <w:abstractNumId w:val="5"/>
  </w:num>
  <w:num w:numId="18">
    <w:abstractNumId w:val="11"/>
  </w:num>
  <w:num w:numId="19">
    <w:abstractNumId w:val="25"/>
  </w:num>
  <w:num w:numId="20">
    <w:abstractNumId w:val="23"/>
  </w:num>
  <w:num w:numId="21">
    <w:abstractNumId w:val="3"/>
  </w:num>
  <w:num w:numId="22">
    <w:abstractNumId w:val="2"/>
  </w:num>
  <w:num w:numId="23">
    <w:abstractNumId w:val="24"/>
  </w:num>
  <w:num w:numId="24">
    <w:abstractNumId w:val="13"/>
  </w:num>
  <w:num w:numId="25">
    <w:abstractNumId w:val="17"/>
  </w:num>
  <w:num w:numId="26">
    <w:abstractNumId w:val="15"/>
  </w:num>
  <w:num w:numId="27">
    <w:abstractNumId w:val="10"/>
  </w:num>
  <w:num w:numId="28">
    <w:abstractNumId w:val="28"/>
  </w:num>
  <w:num w:numId="29">
    <w:abstractNumId w:val="0"/>
  </w:num>
  <w:num w:numId="3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ES_tradnl" w:vendorID="64" w:dllVersion="131078" w:nlCheck="1" w:checkStyle="0"/>
  <w:activeWritingStyle w:appName="MSWord" w:lang="es-ES" w:vendorID="64" w:dllVersion="131078" w:nlCheck="1" w:checkStyle="0"/>
  <w:activeWritingStyle w:appName="MSWord" w:lang="es-CO" w:vendorID="64" w:dllVersion="131078" w:nlCheck="1" w:checkStyle="0"/>
  <w:activeWritingStyle w:appName="MSWord" w:lang="en-US" w:vendorID="64" w:dllVersion="131078" w:nlCheck="1" w:checkStyle="0"/>
  <w:activeWritingStyle w:appName="MSWord" w:lang="es-ES_tradnl" w:vendorID="64" w:dllVersion="4096" w:nlCheck="1" w:checkStyle="0"/>
  <w:activeWritingStyle w:appName="MSWord" w:lang="es-ES" w:vendorID="64" w:dllVersion="4096" w:nlCheck="1" w:checkStyle="0"/>
  <w:activeWritingStyle w:appName="MSWord" w:lang="es-CO" w:vendorID="64" w:dllVersion="4096" w:nlCheck="1" w:checkStyle="0"/>
  <w:activeWritingStyle w:appName="MSWord" w:lang="en-US" w:vendorID="64" w:dllVersion="4096" w:nlCheck="1" w:checkStyle="0"/>
  <w:proofState w:spelling="clean" w:grammar="clean"/>
  <w:attachedTemplate r:id="rId1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2DF"/>
    <w:rsid w:val="000007E3"/>
    <w:rsid w:val="0000441D"/>
    <w:rsid w:val="00016468"/>
    <w:rsid w:val="0001695C"/>
    <w:rsid w:val="00045EC3"/>
    <w:rsid w:val="00067FA4"/>
    <w:rsid w:val="0008075D"/>
    <w:rsid w:val="00084115"/>
    <w:rsid w:val="00084537"/>
    <w:rsid w:val="0008499A"/>
    <w:rsid w:val="000D5D03"/>
    <w:rsid w:val="000E68E6"/>
    <w:rsid w:val="000F3A5B"/>
    <w:rsid w:val="000F4EAE"/>
    <w:rsid w:val="001033FB"/>
    <w:rsid w:val="00110D55"/>
    <w:rsid w:val="001110B4"/>
    <w:rsid w:val="00123473"/>
    <w:rsid w:val="00140455"/>
    <w:rsid w:val="001552FD"/>
    <w:rsid w:val="00162111"/>
    <w:rsid w:val="00162398"/>
    <w:rsid w:val="001760BF"/>
    <w:rsid w:val="00183178"/>
    <w:rsid w:val="00185D4A"/>
    <w:rsid w:val="00190060"/>
    <w:rsid w:val="00194733"/>
    <w:rsid w:val="001971EB"/>
    <w:rsid w:val="00197B2A"/>
    <w:rsid w:val="001C2064"/>
    <w:rsid w:val="001C74B0"/>
    <w:rsid w:val="001E4F49"/>
    <w:rsid w:val="00201D77"/>
    <w:rsid w:val="0020239D"/>
    <w:rsid w:val="00257B3E"/>
    <w:rsid w:val="0027471E"/>
    <w:rsid w:val="002849CA"/>
    <w:rsid w:val="00287D22"/>
    <w:rsid w:val="00290CC5"/>
    <w:rsid w:val="002C2EAD"/>
    <w:rsid w:val="002C6EF1"/>
    <w:rsid w:val="002C7C60"/>
    <w:rsid w:val="002D732F"/>
    <w:rsid w:val="002E1A16"/>
    <w:rsid w:val="002E672F"/>
    <w:rsid w:val="00300A1B"/>
    <w:rsid w:val="0030575B"/>
    <w:rsid w:val="0031694E"/>
    <w:rsid w:val="00327941"/>
    <w:rsid w:val="00334F61"/>
    <w:rsid w:val="003566C6"/>
    <w:rsid w:val="00356CCB"/>
    <w:rsid w:val="00376EC8"/>
    <w:rsid w:val="00390BDD"/>
    <w:rsid w:val="003B3F89"/>
    <w:rsid w:val="003C093A"/>
    <w:rsid w:val="003C34CD"/>
    <w:rsid w:val="003E62D1"/>
    <w:rsid w:val="004069B0"/>
    <w:rsid w:val="004174B4"/>
    <w:rsid w:val="00424CAB"/>
    <w:rsid w:val="00441375"/>
    <w:rsid w:val="00447BCA"/>
    <w:rsid w:val="004612A4"/>
    <w:rsid w:val="00464D42"/>
    <w:rsid w:val="00475502"/>
    <w:rsid w:val="004A10AD"/>
    <w:rsid w:val="004B07A4"/>
    <w:rsid w:val="004C57BD"/>
    <w:rsid w:val="004D6256"/>
    <w:rsid w:val="004E79AF"/>
    <w:rsid w:val="00512EDA"/>
    <w:rsid w:val="00513C51"/>
    <w:rsid w:val="0052555B"/>
    <w:rsid w:val="005278CC"/>
    <w:rsid w:val="00537832"/>
    <w:rsid w:val="00545377"/>
    <w:rsid w:val="00561E13"/>
    <w:rsid w:val="005676F1"/>
    <w:rsid w:val="0057139D"/>
    <w:rsid w:val="00586F3B"/>
    <w:rsid w:val="00597CEF"/>
    <w:rsid w:val="005A412C"/>
    <w:rsid w:val="005B4A3C"/>
    <w:rsid w:val="005C7480"/>
    <w:rsid w:val="005E048E"/>
    <w:rsid w:val="005E324E"/>
    <w:rsid w:val="0062798A"/>
    <w:rsid w:val="0063182E"/>
    <w:rsid w:val="0063188C"/>
    <w:rsid w:val="00643523"/>
    <w:rsid w:val="006546C3"/>
    <w:rsid w:val="00667340"/>
    <w:rsid w:val="00692B1F"/>
    <w:rsid w:val="006C38AE"/>
    <w:rsid w:val="006D08D8"/>
    <w:rsid w:val="006D0A30"/>
    <w:rsid w:val="006D11CD"/>
    <w:rsid w:val="0072114E"/>
    <w:rsid w:val="00745188"/>
    <w:rsid w:val="0074605A"/>
    <w:rsid w:val="00770B03"/>
    <w:rsid w:val="0079012D"/>
    <w:rsid w:val="00792C8D"/>
    <w:rsid w:val="007B0421"/>
    <w:rsid w:val="007D3ECB"/>
    <w:rsid w:val="007F46A5"/>
    <w:rsid w:val="00805E4E"/>
    <w:rsid w:val="00814C73"/>
    <w:rsid w:val="00831879"/>
    <w:rsid w:val="00835944"/>
    <w:rsid w:val="0084039C"/>
    <w:rsid w:val="00853F04"/>
    <w:rsid w:val="00865532"/>
    <w:rsid w:val="00865E79"/>
    <w:rsid w:val="00891488"/>
    <w:rsid w:val="008B6650"/>
    <w:rsid w:val="008B74ED"/>
    <w:rsid w:val="008D7068"/>
    <w:rsid w:val="008D7985"/>
    <w:rsid w:val="008E0F25"/>
    <w:rsid w:val="008E11BE"/>
    <w:rsid w:val="008F64E9"/>
    <w:rsid w:val="0090081D"/>
    <w:rsid w:val="009212E9"/>
    <w:rsid w:val="00930A90"/>
    <w:rsid w:val="00930FFE"/>
    <w:rsid w:val="009557AC"/>
    <w:rsid w:val="00955E78"/>
    <w:rsid w:val="00961E12"/>
    <w:rsid w:val="00964A67"/>
    <w:rsid w:val="00985F15"/>
    <w:rsid w:val="00987982"/>
    <w:rsid w:val="009B4086"/>
    <w:rsid w:val="00A16918"/>
    <w:rsid w:val="00A33A70"/>
    <w:rsid w:val="00A463EA"/>
    <w:rsid w:val="00A711FD"/>
    <w:rsid w:val="00A71209"/>
    <w:rsid w:val="00A720C0"/>
    <w:rsid w:val="00A805F5"/>
    <w:rsid w:val="00A82E8E"/>
    <w:rsid w:val="00A83A43"/>
    <w:rsid w:val="00A8731C"/>
    <w:rsid w:val="00A91721"/>
    <w:rsid w:val="00A97C29"/>
    <w:rsid w:val="00AA0D41"/>
    <w:rsid w:val="00AA0FEE"/>
    <w:rsid w:val="00AA170C"/>
    <w:rsid w:val="00AB091C"/>
    <w:rsid w:val="00AB6923"/>
    <w:rsid w:val="00AC7452"/>
    <w:rsid w:val="00AD7CE7"/>
    <w:rsid w:val="00AF0C4D"/>
    <w:rsid w:val="00AF34CD"/>
    <w:rsid w:val="00B1196C"/>
    <w:rsid w:val="00B27C4A"/>
    <w:rsid w:val="00B5521B"/>
    <w:rsid w:val="00B6484B"/>
    <w:rsid w:val="00B91E83"/>
    <w:rsid w:val="00B93972"/>
    <w:rsid w:val="00B958AE"/>
    <w:rsid w:val="00BB7D2E"/>
    <w:rsid w:val="00BC3634"/>
    <w:rsid w:val="00BD1561"/>
    <w:rsid w:val="00BE71C9"/>
    <w:rsid w:val="00BE74F4"/>
    <w:rsid w:val="00C021A3"/>
    <w:rsid w:val="00C21FF0"/>
    <w:rsid w:val="00C42A0A"/>
    <w:rsid w:val="00C716F7"/>
    <w:rsid w:val="00C743C5"/>
    <w:rsid w:val="00C8519E"/>
    <w:rsid w:val="00CB2D4C"/>
    <w:rsid w:val="00CC7C53"/>
    <w:rsid w:val="00CD254A"/>
    <w:rsid w:val="00D056EC"/>
    <w:rsid w:val="00D358E8"/>
    <w:rsid w:val="00D44AA6"/>
    <w:rsid w:val="00D44F9D"/>
    <w:rsid w:val="00D46856"/>
    <w:rsid w:val="00D521B9"/>
    <w:rsid w:val="00D54BBD"/>
    <w:rsid w:val="00D552F4"/>
    <w:rsid w:val="00D666E4"/>
    <w:rsid w:val="00D875F0"/>
    <w:rsid w:val="00D9341C"/>
    <w:rsid w:val="00DA0397"/>
    <w:rsid w:val="00DD04CE"/>
    <w:rsid w:val="00DD2C25"/>
    <w:rsid w:val="00DD72E1"/>
    <w:rsid w:val="00DE2883"/>
    <w:rsid w:val="00DF66FE"/>
    <w:rsid w:val="00DF7FD0"/>
    <w:rsid w:val="00E02AB5"/>
    <w:rsid w:val="00E14FE2"/>
    <w:rsid w:val="00E3363C"/>
    <w:rsid w:val="00E42D78"/>
    <w:rsid w:val="00E434B4"/>
    <w:rsid w:val="00E44D67"/>
    <w:rsid w:val="00E548C3"/>
    <w:rsid w:val="00E63E6F"/>
    <w:rsid w:val="00E65283"/>
    <w:rsid w:val="00E85A0A"/>
    <w:rsid w:val="00E94405"/>
    <w:rsid w:val="00E9618C"/>
    <w:rsid w:val="00E9736B"/>
    <w:rsid w:val="00EA04DD"/>
    <w:rsid w:val="00EB7C91"/>
    <w:rsid w:val="00EC1B30"/>
    <w:rsid w:val="00ED31CF"/>
    <w:rsid w:val="00ED4175"/>
    <w:rsid w:val="00EE1151"/>
    <w:rsid w:val="00F0044B"/>
    <w:rsid w:val="00F022DF"/>
    <w:rsid w:val="00F0439C"/>
    <w:rsid w:val="00F075BF"/>
    <w:rsid w:val="00F10A63"/>
    <w:rsid w:val="00F242CF"/>
    <w:rsid w:val="00F2547C"/>
    <w:rsid w:val="00F464F2"/>
    <w:rsid w:val="00F57F19"/>
    <w:rsid w:val="00F67692"/>
    <w:rsid w:val="00F71BA4"/>
    <w:rsid w:val="00F766D6"/>
    <w:rsid w:val="00F80764"/>
    <w:rsid w:val="00F879A2"/>
    <w:rsid w:val="00F95D37"/>
    <w:rsid w:val="00FA30C6"/>
    <w:rsid w:val="00FC043E"/>
    <w:rsid w:val="00FC52E0"/>
    <w:rsid w:val="00FD67BB"/>
    <w:rsid w:val="00FE59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</o:shapelayout>
  </w:shapeDefaults>
  <w:decimalSymbol w:val="."/>
  <w:listSeparator w:val=","/>
  <w14:docId w14:val="19370714"/>
  <w15:docId w15:val="{E22D8976-D856-4DCD-A385-6D66DE236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ourier New" w:eastAsia="Courier New" w:hAnsi="Courier New" w:cs="Courier New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84537"/>
    <w:rPr>
      <w:lang w:val="es-ES" w:eastAsia="es-ES"/>
    </w:rPr>
  </w:style>
  <w:style w:type="paragraph" w:styleId="Ttulo1">
    <w:name w:val="heading 1"/>
    <w:basedOn w:val="Normal"/>
    <w:next w:val="Normal"/>
    <w:qFormat/>
    <w:rsid w:val="00E85A0A"/>
    <w:pPr>
      <w:keepNext/>
      <w:jc w:val="center"/>
      <w:outlineLvl w:val="0"/>
    </w:pPr>
    <w:rPr>
      <w:b/>
      <w:sz w:val="24"/>
    </w:rPr>
  </w:style>
  <w:style w:type="paragraph" w:styleId="Ttulo2">
    <w:name w:val="heading 2"/>
    <w:basedOn w:val="Normal"/>
    <w:next w:val="Normal"/>
    <w:qFormat/>
    <w:rsid w:val="00E85A0A"/>
    <w:pPr>
      <w:keepNext/>
      <w:jc w:val="center"/>
      <w:outlineLvl w:val="1"/>
    </w:pPr>
    <w:rPr>
      <w:b/>
    </w:rPr>
  </w:style>
  <w:style w:type="paragraph" w:styleId="Ttulo3">
    <w:name w:val="heading 3"/>
    <w:basedOn w:val="Normal"/>
    <w:next w:val="Normal"/>
    <w:qFormat/>
    <w:rsid w:val="00E85A0A"/>
    <w:pPr>
      <w:keepNext/>
      <w:outlineLvl w:val="2"/>
    </w:pPr>
    <w:rPr>
      <w:b/>
    </w:rPr>
  </w:style>
  <w:style w:type="paragraph" w:styleId="Ttulo4">
    <w:name w:val="heading 4"/>
    <w:basedOn w:val="Normal"/>
    <w:next w:val="Normal"/>
    <w:qFormat/>
    <w:rsid w:val="00E85A0A"/>
    <w:pPr>
      <w:keepNext/>
      <w:outlineLvl w:val="3"/>
    </w:pPr>
    <w:rPr>
      <w:rFonts w:ascii="Wingdings" w:hAnsi="Wingdings"/>
      <w:b/>
      <w:bCs/>
      <w:sz w:val="24"/>
    </w:rPr>
  </w:style>
  <w:style w:type="paragraph" w:styleId="Ttulo5">
    <w:name w:val="heading 5"/>
    <w:basedOn w:val="Normal"/>
    <w:next w:val="Normal"/>
    <w:qFormat/>
    <w:rsid w:val="00E85A0A"/>
    <w:pPr>
      <w:keepNext/>
      <w:jc w:val="both"/>
      <w:outlineLvl w:val="4"/>
    </w:pPr>
    <w:rPr>
      <w:b/>
      <w:bCs/>
      <w:sz w:val="22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rsid w:val="00E85A0A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semiHidden/>
    <w:rsid w:val="00E85A0A"/>
    <w:pPr>
      <w:tabs>
        <w:tab w:val="center" w:pos="4252"/>
        <w:tab w:val="right" w:pos="8504"/>
      </w:tabs>
    </w:pPr>
  </w:style>
  <w:style w:type="paragraph" w:styleId="Sangradetextonormal">
    <w:name w:val="Body Text Indent"/>
    <w:basedOn w:val="Normal"/>
    <w:semiHidden/>
    <w:rsid w:val="00E85A0A"/>
    <w:pPr>
      <w:spacing w:line="360" w:lineRule="auto"/>
      <w:ind w:firstLine="2832"/>
      <w:jc w:val="both"/>
    </w:pPr>
    <w:rPr>
      <w:sz w:val="28"/>
      <w:lang w:val="es-ES_tradnl"/>
    </w:rPr>
  </w:style>
  <w:style w:type="paragraph" w:customStyle="1" w:styleId="Puesto">
    <w:name w:val="Puesto"/>
    <w:basedOn w:val="Normal"/>
    <w:link w:val="PuestoCar"/>
    <w:qFormat/>
    <w:rsid w:val="00E85A0A"/>
    <w:pPr>
      <w:jc w:val="center"/>
    </w:pPr>
    <w:rPr>
      <w:b/>
      <w:sz w:val="28"/>
      <w:u w:val="single"/>
      <w:lang w:val="es-ES_tradnl"/>
    </w:rPr>
  </w:style>
  <w:style w:type="paragraph" w:styleId="Subttulo">
    <w:name w:val="Subtitle"/>
    <w:basedOn w:val="Normal"/>
    <w:qFormat/>
    <w:rsid w:val="00E85A0A"/>
    <w:pPr>
      <w:jc w:val="both"/>
    </w:pPr>
    <w:rPr>
      <w:sz w:val="28"/>
      <w:lang w:val="es-ES_tradnl"/>
    </w:rPr>
  </w:style>
  <w:style w:type="paragraph" w:styleId="Textoindependiente">
    <w:name w:val="Body Text"/>
    <w:basedOn w:val="Normal"/>
    <w:semiHidden/>
    <w:rsid w:val="00E85A0A"/>
    <w:rPr>
      <w:rFonts w:ascii="Wingdings" w:hAnsi="Wingdings"/>
      <w:sz w:val="24"/>
    </w:rPr>
  </w:style>
  <w:style w:type="paragraph" w:styleId="Sangra2detindependiente">
    <w:name w:val="Body Text Indent 2"/>
    <w:basedOn w:val="Normal"/>
    <w:semiHidden/>
    <w:rsid w:val="00E85A0A"/>
    <w:pPr>
      <w:ind w:left="214" w:hanging="142"/>
      <w:jc w:val="both"/>
    </w:pPr>
    <w:rPr>
      <w:sz w:val="22"/>
    </w:rPr>
  </w:style>
  <w:style w:type="paragraph" w:styleId="Sangra3detindependiente">
    <w:name w:val="Body Text Indent 3"/>
    <w:basedOn w:val="Normal"/>
    <w:semiHidden/>
    <w:rsid w:val="00E85A0A"/>
    <w:pPr>
      <w:ind w:left="2"/>
      <w:jc w:val="both"/>
    </w:pPr>
    <w:rPr>
      <w:sz w:val="22"/>
    </w:rPr>
  </w:style>
  <w:style w:type="paragraph" w:styleId="Textoindependiente2">
    <w:name w:val="Body Text 2"/>
    <w:basedOn w:val="Normal"/>
    <w:semiHidden/>
    <w:rsid w:val="00E85A0A"/>
    <w:pPr>
      <w:tabs>
        <w:tab w:val="left" w:pos="355"/>
      </w:tabs>
      <w:jc w:val="both"/>
    </w:pPr>
    <w:rPr>
      <w:sz w:val="22"/>
    </w:rPr>
  </w:style>
  <w:style w:type="character" w:customStyle="1" w:styleId="EncabezadoCar">
    <w:name w:val="Encabezado Car"/>
    <w:link w:val="Encabezado"/>
    <w:uiPriority w:val="99"/>
    <w:rsid w:val="00FD67BB"/>
    <w:rPr>
      <w:lang w:val="es-ES" w:eastAsia="es-ES"/>
    </w:rPr>
  </w:style>
  <w:style w:type="paragraph" w:styleId="Sinespaciado">
    <w:name w:val="No Spacing"/>
    <w:uiPriority w:val="1"/>
    <w:qFormat/>
    <w:rsid w:val="005B4A3C"/>
    <w:rPr>
      <w:rFonts w:ascii="Cambria Math" w:eastAsia="Cambria Math" w:hAnsi="Cambria Math"/>
      <w:sz w:val="22"/>
      <w:szCs w:val="22"/>
      <w:lang w:val="es-CO"/>
    </w:rPr>
  </w:style>
  <w:style w:type="character" w:customStyle="1" w:styleId="apple-style-span">
    <w:name w:val="apple-style-span"/>
    <w:basedOn w:val="Fuentedeprrafopredeter"/>
    <w:rsid w:val="00185D4A"/>
  </w:style>
  <w:style w:type="table" w:styleId="Tablaconcuadrcula">
    <w:name w:val="Table Grid"/>
    <w:basedOn w:val="Tablanormal"/>
    <w:uiPriority w:val="59"/>
    <w:rsid w:val="00512ED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865532"/>
    <w:rPr>
      <w:rFonts w:ascii="Tw Cen MT Condensed Extra Bold" w:hAnsi="Tw Cen MT Condensed Extra Bold" w:cs="Tw Cen MT Condensed Extra Bold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865532"/>
    <w:rPr>
      <w:rFonts w:ascii="Tw Cen MT Condensed Extra Bold" w:hAnsi="Tw Cen MT Condensed Extra Bold" w:cs="Tw Cen MT Condensed Extra Bold"/>
      <w:sz w:val="16"/>
      <w:szCs w:val="16"/>
      <w:lang w:val="es-ES" w:eastAsia="es-ES"/>
    </w:rPr>
  </w:style>
  <w:style w:type="paragraph" w:styleId="Prrafodelista">
    <w:name w:val="List Paragraph"/>
    <w:basedOn w:val="Normal"/>
    <w:uiPriority w:val="34"/>
    <w:qFormat/>
    <w:rsid w:val="00AD7CE7"/>
    <w:pPr>
      <w:ind w:left="720"/>
      <w:contextualSpacing/>
    </w:pPr>
  </w:style>
  <w:style w:type="character" w:customStyle="1" w:styleId="PuestoCar">
    <w:name w:val="Puesto Car"/>
    <w:link w:val="Puesto"/>
    <w:rsid w:val="00CB2D4C"/>
    <w:rPr>
      <w:b/>
      <w:sz w:val="28"/>
      <w:u w:val="single"/>
      <w:lang w:val="es-ES_tradnl" w:eastAsia="es-ES"/>
    </w:rPr>
  </w:style>
  <w:style w:type="paragraph" w:customStyle="1" w:styleId="a">
    <w:basedOn w:val="Normal"/>
    <w:next w:val="Puesto"/>
    <w:qFormat/>
    <w:rsid w:val="00D44F9D"/>
    <w:pPr>
      <w:jc w:val="center"/>
    </w:pPr>
    <w:rPr>
      <w:b/>
      <w:sz w:val="28"/>
      <w:u w:val="single"/>
      <w:lang w:val="es-ES_tradnl"/>
    </w:rPr>
  </w:style>
  <w:style w:type="paragraph" w:customStyle="1" w:styleId="a0">
    <w:basedOn w:val="Normal"/>
    <w:next w:val="Puesto"/>
    <w:qFormat/>
    <w:rsid w:val="00DF66FE"/>
    <w:pPr>
      <w:jc w:val="center"/>
    </w:pPr>
    <w:rPr>
      <w:b/>
      <w:sz w:val="28"/>
      <w:u w:val="single"/>
      <w:lang w:val="es-ES_tradnl"/>
    </w:rPr>
  </w:style>
  <w:style w:type="paragraph" w:customStyle="1" w:styleId="a1">
    <w:basedOn w:val="Normal"/>
    <w:next w:val="Puesto"/>
    <w:qFormat/>
    <w:rsid w:val="00586F3B"/>
    <w:pPr>
      <w:jc w:val="center"/>
    </w:pPr>
    <w:rPr>
      <w:b/>
      <w:sz w:val="28"/>
      <w:u w:val="single"/>
      <w:lang w:val="es-ES_tradnl"/>
    </w:rPr>
  </w:style>
  <w:style w:type="paragraph" w:customStyle="1" w:styleId="a2">
    <w:basedOn w:val="Normal"/>
    <w:next w:val="Puesto"/>
    <w:qFormat/>
    <w:rsid w:val="00537832"/>
    <w:pPr>
      <w:jc w:val="center"/>
    </w:pPr>
    <w:rPr>
      <w:b/>
      <w:sz w:val="28"/>
      <w:u w:val="single"/>
      <w:lang w:val="es-ES_tradnl"/>
    </w:rPr>
  </w:style>
  <w:style w:type="character" w:customStyle="1" w:styleId="jpfdse">
    <w:name w:val="jpfdse"/>
    <w:rsid w:val="00C021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872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0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footer" Target="footer1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footer" Target="footer3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20" Type="http://schemas.microsoft.com/office/2007/relationships/hdphoto" Target="media/hdphoto1.wdp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1.emf"/><Relationship Id="rId2" Type="http://schemas.openxmlformats.org/officeDocument/2006/relationships/oleObject" Target="embeddings/oleObject1.bin"/><Relationship Id="rId1" Type="http://schemas.openxmlformats.org/officeDocument/2006/relationships/image" Target="media/image40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Archivos%20de%20programa\Microsoft%20Office\Plantillas\Cartas%20y%20faxes\Certificado%20Profesor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A2C7FD-4323-4EE1-82E5-17B4D2C146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Certificado Profesor</Template>
  <TotalTime>86</TotalTime>
  <Pages>28</Pages>
  <Words>1832</Words>
  <Characters>10448</Characters>
  <Application>Microsoft Office Word</Application>
  <DocSecurity>0</DocSecurity>
  <Lines>87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Modelo Planeación</vt:lpstr>
    </vt:vector>
  </TitlesOfParts>
  <Company>Parroquia Santa Rosa</Company>
  <LinksUpToDate>false</LinksUpToDate>
  <CharactersWithSpaces>12256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Modelo Planeación</dc:title>
  <dc:subject/>
  <dc:creator>Coordinación</dc:creator>
  <cp:keywords/>
  <cp:lastModifiedBy>HP</cp:lastModifiedBy>
  <cp:revision>10</cp:revision>
  <cp:lastPrinted>2020-01-12T14:38:00Z</cp:lastPrinted>
  <dcterms:created xsi:type="dcterms:W3CDTF">2025-09-10T12:40:00Z</dcterms:created>
  <dcterms:modified xsi:type="dcterms:W3CDTF">2025-10-09T22:53:00Z</dcterms:modified>
</cp:coreProperties>
</file>